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422C9" w14:textId="77777777" w:rsidR="003F2810" w:rsidRDefault="009E1606">
      <w:r>
        <w:rPr>
          <w:noProof/>
          <w:lang w:eastAsia="de-DE" w:bidi="ar-SA"/>
        </w:rPr>
        <w:drawing>
          <wp:anchor distT="0" distB="0" distL="0" distR="0" simplePos="0" relativeHeight="8" behindDoc="1" locked="1" layoutInCell="0" allowOverlap="1" wp14:anchorId="5A940F55" wp14:editId="7D1D1D32">
            <wp:simplePos x="0" y="0"/>
            <wp:positionH relativeFrom="column">
              <wp:align>center</wp:align>
            </wp:positionH>
            <wp:positionV relativeFrom="page">
              <wp:posOffset>288290</wp:posOffset>
            </wp:positionV>
            <wp:extent cx="2988000" cy="6840000"/>
            <wp:effectExtent l="0" t="0" r="3175" b="0"/>
            <wp:wrapNone/>
            <wp:docPr id="1" name="Bil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68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6776E7" w14:textId="77777777" w:rsidR="003F2810" w:rsidRDefault="003F2810"/>
    <w:p w14:paraId="10493564" w14:textId="77777777" w:rsidR="003F2810" w:rsidRDefault="003F2810"/>
    <w:p w14:paraId="6391FD04" w14:textId="77777777" w:rsidR="003F2810" w:rsidRDefault="003F2810"/>
    <w:p w14:paraId="72A46B6D" w14:textId="77777777" w:rsidR="003F2810" w:rsidRDefault="003F2810"/>
    <w:p w14:paraId="28BA20CC" w14:textId="77777777" w:rsidR="003F2810" w:rsidRDefault="003F2810"/>
    <w:p w14:paraId="0788F0AE" w14:textId="77777777" w:rsidR="003F2810" w:rsidRDefault="003F2810"/>
    <w:p w14:paraId="2B85EA06" w14:textId="77777777" w:rsidR="003F2810" w:rsidRDefault="003F2810"/>
    <w:p w14:paraId="4B6FC577" w14:textId="77777777" w:rsidR="003F2810" w:rsidRDefault="003F2810"/>
    <w:p w14:paraId="19F7458B" w14:textId="77777777" w:rsidR="003F2810" w:rsidRDefault="003F2810"/>
    <w:p w14:paraId="3E339AC5" w14:textId="77777777" w:rsidR="003F2810" w:rsidRDefault="003F2810"/>
    <w:p w14:paraId="5CC55706" w14:textId="77777777" w:rsidR="003F2810" w:rsidRDefault="003F2810"/>
    <w:p w14:paraId="19A86AC2" w14:textId="77777777" w:rsidR="003F2810" w:rsidRDefault="003F2810"/>
    <w:p w14:paraId="6D144554" w14:textId="77777777" w:rsidR="003F2810" w:rsidRDefault="003F2810"/>
    <w:p w14:paraId="3DB491D7" w14:textId="77777777" w:rsidR="003F2810" w:rsidRDefault="003F2810"/>
    <w:p w14:paraId="534BB55A" w14:textId="77777777" w:rsidR="003F2810" w:rsidRDefault="003F2810"/>
    <w:p w14:paraId="1A792C24" w14:textId="77777777" w:rsidR="003F2810" w:rsidRDefault="003F2810"/>
    <w:p w14:paraId="359F30E1" w14:textId="77777777" w:rsidR="003F2810" w:rsidRDefault="003F2810"/>
    <w:p w14:paraId="3722EC60" w14:textId="77777777" w:rsidR="003F2810" w:rsidRDefault="003F2810"/>
    <w:p w14:paraId="51D2E109" w14:textId="77777777" w:rsidR="003F2810" w:rsidRDefault="003F2810"/>
    <w:p w14:paraId="220FFF05" w14:textId="77777777" w:rsidR="003F2810" w:rsidRDefault="003F2810"/>
    <w:p w14:paraId="5AB73A1B" w14:textId="77777777" w:rsidR="003F2810" w:rsidRDefault="003F2810"/>
    <w:p w14:paraId="423D0F1A" w14:textId="77777777" w:rsidR="003F2810" w:rsidRDefault="003F2810"/>
    <w:p w14:paraId="3B792480" w14:textId="77777777" w:rsidR="003F2810" w:rsidRDefault="003F2810"/>
    <w:p w14:paraId="317A03FD" w14:textId="77777777" w:rsidR="003F2810" w:rsidRDefault="003F2810"/>
    <w:p w14:paraId="30F7D14F" w14:textId="77777777" w:rsidR="003F2810" w:rsidRDefault="003F2810"/>
    <w:p w14:paraId="2E2599B8" w14:textId="77777777" w:rsidR="003F2810" w:rsidRDefault="003F2810"/>
    <w:p w14:paraId="7386EF66" w14:textId="77777777" w:rsidR="003F2810" w:rsidRDefault="009E1606">
      <w:pPr>
        <w:ind w:left="454"/>
        <w:rPr>
          <w:b/>
          <w:bCs/>
          <w:color w:val="C40066"/>
          <w:sz w:val="30"/>
          <w:szCs w:val="30"/>
        </w:rPr>
      </w:pPr>
      <w:r>
        <w:rPr>
          <w:noProof/>
          <w:lang w:eastAsia="de-DE" w:bidi="ar-SA"/>
        </w:rPr>
        <w:drawing>
          <wp:anchor distT="0" distB="0" distL="0" distR="0" simplePos="0" relativeHeight="3" behindDoc="1" locked="1" layoutInCell="0" allowOverlap="1" wp14:anchorId="60F607E4" wp14:editId="3C032D2D">
            <wp:simplePos x="0" y="0"/>
            <wp:positionH relativeFrom="column">
              <wp:posOffset>-182245</wp:posOffset>
            </wp:positionH>
            <wp:positionV relativeFrom="page">
              <wp:posOffset>5825490</wp:posOffset>
            </wp:positionV>
            <wp:extent cx="10417810" cy="1737360"/>
            <wp:effectExtent l="0" t="0" r="0" b="0"/>
            <wp:wrapNone/>
            <wp:docPr id="2" name="Bil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781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color w:val="C40066"/>
          <w:sz w:val="30"/>
          <w:szCs w:val="30"/>
        </w:rPr>
        <w:t xml:space="preserve">www.kab-wuerzburg.de </w:t>
      </w:r>
    </w:p>
    <w:p w14:paraId="1A9B07CE" w14:textId="77777777" w:rsidR="003F2810" w:rsidRDefault="009E1606">
      <w:pPr>
        <w:rPr>
          <w:b/>
          <w:bCs/>
          <w:color w:val="C40066"/>
          <w:sz w:val="20"/>
          <w:szCs w:val="20"/>
        </w:rPr>
      </w:pPr>
      <w:r>
        <w:br w:type="column"/>
      </w:r>
      <w:r>
        <w:rPr>
          <w:b/>
          <w:bCs/>
          <w:color w:val="C40066"/>
          <w:sz w:val="20"/>
          <w:szCs w:val="20"/>
        </w:rPr>
        <w:t>Titel</w:t>
      </w:r>
    </w:p>
    <w:p w14:paraId="4887251B" w14:textId="77777777" w:rsidR="003F2810" w:rsidRDefault="009E1606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Untertitel</w:t>
      </w:r>
    </w:p>
    <w:p w14:paraId="03A74A4A" w14:textId="77777777" w:rsidR="003F2810" w:rsidRDefault="009E1606">
      <w:pPr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Wochentag + Datum | Uhrzeit</w:t>
      </w:r>
    </w:p>
    <w:p w14:paraId="43D9A551" w14:textId="77777777" w:rsidR="003F2810" w:rsidRDefault="003F2810">
      <w:pPr>
        <w:rPr>
          <w:b/>
          <w:bCs/>
          <w:color w:val="C40066"/>
          <w:sz w:val="12"/>
          <w:szCs w:val="12"/>
        </w:rPr>
      </w:pPr>
    </w:p>
    <w:tbl>
      <w:tblPr>
        <w:tblW w:w="471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3"/>
        <w:gridCol w:w="3584"/>
      </w:tblGrid>
      <w:tr w:rsidR="003F2810" w14:paraId="756F84F8" w14:textId="77777777">
        <w:tc>
          <w:tcPr>
            <w:tcW w:w="1133" w:type="dxa"/>
            <w:tcBorders>
              <w:top w:val="single" w:sz="2" w:space="0" w:color="C40066"/>
              <w:bottom w:val="single" w:sz="2" w:space="0" w:color="C40066"/>
            </w:tcBorders>
          </w:tcPr>
          <w:p w14:paraId="0FA7E341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Ort</w:t>
            </w:r>
          </w:p>
        </w:tc>
        <w:tc>
          <w:tcPr>
            <w:tcW w:w="3584" w:type="dxa"/>
            <w:tcBorders>
              <w:top w:val="single" w:sz="2" w:space="0" w:color="C40066"/>
              <w:bottom w:val="single" w:sz="2" w:space="0" w:color="C40066"/>
            </w:tcBorders>
          </w:tcPr>
          <w:p w14:paraId="36C5EB63" w14:textId="77777777" w:rsidR="003F2810" w:rsidRDefault="009E1606">
            <w:pPr>
              <w:pStyle w:val="EinfAbs"/>
              <w:widowControl w:val="0"/>
              <w:spacing w:line="288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Adresse</w:t>
            </w:r>
          </w:p>
          <w:p w14:paraId="61E40656" w14:textId="77777777" w:rsidR="003F2810" w:rsidRDefault="009E1606">
            <w:pPr>
              <w:pStyle w:val="TextTabelleTabelle"/>
              <w:spacing w:line="288" w:lineRule="auto"/>
            </w:pPr>
            <w:r>
              <w:t>Telefon</w:t>
            </w:r>
          </w:p>
          <w:p w14:paraId="03D3F520" w14:textId="77777777" w:rsidR="003F2810" w:rsidRDefault="009E1606">
            <w:pPr>
              <w:pStyle w:val="EinfAbs"/>
              <w:spacing w:line="288" w:lineRule="auto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Website</w:t>
            </w:r>
          </w:p>
        </w:tc>
      </w:tr>
      <w:tr w:rsidR="003F2810" w14:paraId="7A4372F2" w14:textId="77777777">
        <w:trPr>
          <w:trHeight w:val="422"/>
        </w:trPr>
        <w:tc>
          <w:tcPr>
            <w:tcW w:w="1133" w:type="dxa"/>
            <w:tcBorders>
              <w:bottom w:val="single" w:sz="2" w:space="0" w:color="C40066"/>
            </w:tcBorders>
          </w:tcPr>
          <w:p w14:paraId="524D0EB6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Kosten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713A3641" w14:textId="77777777" w:rsidR="003F2810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Euro für Familien</w:t>
            </w:r>
          </w:p>
          <w:p w14:paraId="61404928" w14:textId="77777777" w:rsidR="003F2810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 Euro für Teilfamilien</w:t>
            </w:r>
            <w:r>
              <w:rPr>
                <w:sz w:val="20"/>
                <w:szCs w:val="20"/>
              </w:rPr>
              <w:br/>
            </w:r>
            <w:r>
              <w:rPr>
                <w:b/>
                <w:sz w:val="12"/>
                <w:szCs w:val="12"/>
              </w:rPr>
              <w:t>Die Veranstaltung ist umsatzsteuerfrei gem. § 4 Nr. 25 UStG.</w:t>
            </w:r>
          </w:p>
        </w:tc>
      </w:tr>
      <w:tr w:rsidR="003F2810" w14:paraId="15810F7E" w14:textId="77777777">
        <w:trPr>
          <w:trHeight w:val="422"/>
        </w:trPr>
        <w:tc>
          <w:tcPr>
            <w:tcW w:w="1133" w:type="dxa"/>
            <w:tcBorders>
              <w:bottom w:val="single" w:sz="2" w:space="0" w:color="C40066"/>
            </w:tcBorders>
          </w:tcPr>
          <w:p w14:paraId="089DB1F1" w14:textId="77777777" w:rsidR="003F2810" w:rsidRDefault="009E1606">
            <w:pPr>
              <w:pStyle w:val="Tabelleninhalt"/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Ermäßigung</w:t>
            </w:r>
          </w:p>
          <w:p w14:paraId="24C02020" w14:textId="77777777" w:rsidR="003F2810" w:rsidRDefault="003F2810">
            <w:pPr>
              <w:pStyle w:val="Tabelleninhalt"/>
              <w:widowControl w:val="0"/>
              <w:rPr>
                <w:b/>
                <w:bCs/>
                <w:sz w:val="20"/>
                <w:szCs w:val="20"/>
              </w:rPr>
            </w:pPr>
          </w:p>
          <w:p w14:paraId="799D4097" w14:textId="77777777" w:rsidR="003F2810" w:rsidRDefault="003F2810">
            <w:pPr>
              <w:pStyle w:val="Tabelleninhalt"/>
              <w:widowControl w:val="0"/>
              <w:spacing w:after="57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20C3E050" w14:textId="77777777" w:rsidR="003F2810" w:rsidRDefault="009E1606">
            <w:pPr>
              <w:pStyle w:val="Tabelleninhalt"/>
              <w:widowControl w:val="0"/>
              <w:spacing w:after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Erwachsene KAB-Mitglieder erhalten </w:t>
            </w:r>
            <w:r>
              <w:rPr>
                <w:sz w:val="20"/>
                <w:szCs w:val="20"/>
              </w:rPr>
              <w:br/>
              <w:t>40 Euro Rabatt. Weitere einkommens-bezogene Ermäßigungen sind möglich.</w:t>
            </w:r>
          </w:p>
        </w:tc>
      </w:tr>
      <w:tr w:rsidR="003F2810" w14:paraId="022FFB76" w14:textId="77777777">
        <w:trPr>
          <w:trHeight w:val="615"/>
        </w:trPr>
        <w:tc>
          <w:tcPr>
            <w:tcW w:w="1133" w:type="dxa"/>
            <w:tcBorders>
              <w:bottom w:val="single" w:sz="2" w:space="0" w:color="C40066"/>
            </w:tcBorders>
          </w:tcPr>
          <w:p w14:paraId="133C119E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Leistungen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027CA0C3" w14:textId="77777777" w:rsidR="003F2810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Beschreibung </w:t>
            </w:r>
            <w:r>
              <w:rPr>
                <w:sz w:val="20"/>
                <w:szCs w:val="20"/>
              </w:rPr>
              <w:br/>
              <w:t>der Leistungen</w:t>
            </w:r>
          </w:p>
        </w:tc>
      </w:tr>
      <w:tr w:rsidR="003F2810" w14:paraId="7ADF8DDD" w14:textId="77777777">
        <w:tc>
          <w:tcPr>
            <w:tcW w:w="1133" w:type="dxa"/>
            <w:tcBorders>
              <w:bottom w:val="single" w:sz="2" w:space="0" w:color="C40066"/>
            </w:tcBorders>
          </w:tcPr>
          <w:p w14:paraId="05CE8E34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Zielgruppe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60320B12" w14:textId="77777777" w:rsidR="003F2810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Beschreibung der Zielgruppe</w:t>
            </w:r>
          </w:p>
        </w:tc>
      </w:tr>
      <w:tr w:rsidR="003F2810" w14:paraId="2914883B" w14:textId="77777777">
        <w:tc>
          <w:tcPr>
            <w:tcW w:w="1133" w:type="dxa"/>
            <w:tcBorders>
              <w:bottom w:val="single" w:sz="2" w:space="0" w:color="C40066"/>
            </w:tcBorders>
          </w:tcPr>
          <w:p w14:paraId="6D523F95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Anmeldung</w:t>
            </w:r>
          </w:p>
          <w:p w14:paraId="075E3157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color w:val="673AB7"/>
                <w:sz w:val="20"/>
                <w:szCs w:val="20"/>
              </w:rPr>
            </w:pPr>
            <w:r>
              <w:rPr>
                <w:b/>
                <w:bCs/>
                <w:color w:val="673AB7"/>
                <w:sz w:val="20"/>
                <w:szCs w:val="20"/>
              </w:rPr>
              <w:t>QR-Code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439793F9" w14:textId="77777777" w:rsidR="003F2810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sofort </w:t>
            </w:r>
            <w:r>
              <w:rPr>
                <w:b/>
                <w:bCs/>
                <w:sz w:val="20"/>
                <w:szCs w:val="20"/>
              </w:rPr>
              <w:t xml:space="preserve">bis </w:t>
            </w:r>
            <w:proofErr w:type="spellStart"/>
            <w:r>
              <w:rPr>
                <w:b/>
                <w:bCs/>
                <w:sz w:val="20"/>
                <w:szCs w:val="20"/>
              </w:rPr>
              <w:t>xyz</w:t>
            </w:r>
            <w:proofErr w:type="spellEnd"/>
            <w:r>
              <w:rPr>
                <w:sz w:val="20"/>
                <w:szCs w:val="20"/>
              </w:rPr>
              <w:t xml:space="preserve"> über kab-wuerzburg.de</w:t>
            </w:r>
            <w:r>
              <w:rPr>
                <w:sz w:val="20"/>
                <w:szCs w:val="20"/>
              </w:rPr>
              <w:br/>
              <w:t>oder mit Anmeldeabschnitt an</w:t>
            </w:r>
            <w:r>
              <w:rPr>
                <w:sz w:val="20"/>
                <w:szCs w:val="20"/>
              </w:rPr>
              <w:br/>
              <w:t>(ggf. Kontaktdaten ergänzen)</w:t>
            </w:r>
          </w:p>
        </w:tc>
      </w:tr>
      <w:tr w:rsidR="003F2810" w14:paraId="77A9898C" w14:textId="77777777">
        <w:tc>
          <w:tcPr>
            <w:tcW w:w="1133" w:type="dxa"/>
            <w:tcBorders>
              <w:bottom w:val="single" w:sz="2" w:space="0" w:color="C40066"/>
            </w:tcBorders>
          </w:tcPr>
          <w:p w14:paraId="13BB11EF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Veranstalter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0AABB0C7" w14:textId="77777777" w:rsidR="003F2810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KAB-Bildungswerk Diözese Würzburg e.V.</w:t>
            </w:r>
          </w:p>
        </w:tc>
      </w:tr>
      <w:tr w:rsidR="003F2810" w14:paraId="4495E5B8" w14:textId="77777777">
        <w:tc>
          <w:tcPr>
            <w:tcW w:w="1133" w:type="dxa"/>
            <w:tcBorders>
              <w:bottom w:val="single" w:sz="2" w:space="0" w:color="C40066"/>
            </w:tcBorders>
          </w:tcPr>
          <w:p w14:paraId="3E0EB619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Leitung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556CA8D5" w14:textId="77777777" w:rsidR="009E1606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N.N.</w:t>
            </w:r>
          </w:p>
        </w:tc>
      </w:tr>
      <w:tr w:rsidR="003F2810" w14:paraId="31107000" w14:textId="77777777">
        <w:tc>
          <w:tcPr>
            <w:tcW w:w="1133" w:type="dxa"/>
            <w:tcBorders>
              <w:bottom w:val="single" w:sz="2" w:space="0" w:color="C40066"/>
            </w:tcBorders>
          </w:tcPr>
          <w:p w14:paraId="459AA4BA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Referent|in</w:t>
            </w:r>
            <w:proofErr w:type="spellEnd"/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58AE4817" w14:textId="77777777" w:rsidR="009E1606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N.N.</w:t>
            </w:r>
          </w:p>
        </w:tc>
      </w:tr>
      <w:tr w:rsidR="003F2810" w14:paraId="0ACB053A" w14:textId="77777777">
        <w:trPr>
          <w:trHeight w:val="933"/>
        </w:trPr>
        <w:tc>
          <w:tcPr>
            <w:tcW w:w="1133" w:type="dxa"/>
          </w:tcPr>
          <w:p w14:paraId="5EA57B14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Hinweis</w:t>
            </w:r>
          </w:p>
        </w:tc>
        <w:tc>
          <w:tcPr>
            <w:tcW w:w="3584" w:type="dxa"/>
          </w:tcPr>
          <w:p w14:paraId="0D6F8842" w14:textId="77777777" w:rsidR="003F2810" w:rsidRDefault="009E1606">
            <w:pPr>
              <w:pStyle w:val="Tabelleninhalt"/>
              <w:widowControl w:val="0"/>
            </w:pPr>
            <w:r>
              <w:rPr>
                <w:sz w:val="20"/>
                <w:szCs w:val="20"/>
              </w:rPr>
              <w:t>Es gelten die AGB des KAB-Bildungswerks Diözese Würzburg e. V.</w:t>
            </w:r>
            <w:r>
              <w:rPr>
                <w:sz w:val="20"/>
                <w:szCs w:val="20"/>
              </w:rPr>
              <w:br/>
              <w:t>(</w:t>
            </w:r>
            <w:hyperlink r:id="rId6">
              <w:r>
                <w:rPr>
                  <w:rStyle w:val="Internetverknpfung"/>
                  <w:sz w:val="20"/>
                  <w:szCs w:val="20"/>
                </w:rPr>
                <w:t>www.kab-wuerzburg.de</w:t>
              </w:r>
            </w:hyperlink>
            <w:r>
              <w:rPr>
                <w:sz w:val="20"/>
                <w:szCs w:val="20"/>
              </w:rPr>
              <w:t>)</w:t>
            </w:r>
          </w:p>
        </w:tc>
      </w:tr>
    </w:tbl>
    <w:p w14:paraId="29942CDB" w14:textId="77777777" w:rsidR="003F2810" w:rsidRDefault="009E1606">
      <w:pPr>
        <w:rPr>
          <w:b/>
          <w:color w:val="C40066"/>
          <w:sz w:val="12"/>
          <w:szCs w:val="12"/>
        </w:rPr>
      </w:pPr>
      <w:r>
        <w:rPr>
          <w:b/>
          <w:noProof/>
          <w:color w:val="C40066"/>
          <w:sz w:val="12"/>
          <w:szCs w:val="12"/>
          <w:lang w:eastAsia="de-DE" w:bidi="ar-SA"/>
        </w:rPr>
        <w:drawing>
          <wp:anchor distT="0" distB="0" distL="0" distR="0" simplePos="0" relativeHeight="2" behindDoc="0" locked="1" layoutInCell="0" allowOverlap="1" wp14:anchorId="738560A7" wp14:editId="5ED9D5A3">
            <wp:simplePos x="0" y="0"/>
            <wp:positionH relativeFrom="column">
              <wp:posOffset>2230755</wp:posOffset>
            </wp:positionH>
            <wp:positionV relativeFrom="page">
              <wp:posOffset>6815455</wp:posOffset>
            </wp:positionV>
            <wp:extent cx="712800" cy="216000"/>
            <wp:effectExtent l="0" t="0" r="0" b="0"/>
            <wp:wrapNone/>
            <wp:docPr id="3" name="For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12800" cy="2160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color w:val="C40066"/>
          <w:sz w:val="12"/>
          <w:szCs w:val="12"/>
          <w:lang w:eastAsia="de-DE" w:bidi="ar-SA"/>
        </w:rPr>
        <w:drawing>
          <wp:anchor distT="0" distB="0" distL="0" distR="0" simplePos="0" relativeHeight="4" behindDoc="0" locked="1" layoutInCell="0" allowOverlap="1" wp14:anchorId="65E5A880" wp14:editId="367E31FC">
            <wp:simplePos x="0" y="0"/>
            <wp:positionH relativeFrom="column">
              <wp:posOffset>1100455</wp:posOffset>
            </wp:positionH>
            <wp:positionV relativeFrom="page">
              <wp:posOffset>6858635</wp:posOffset>
            </wp:positionV>
            <wp:extent cx="464400" cy="223200"/>
            <wp:effectExtent l="0" t="0" r="0" b="5715"/>
            <wp:wrapSquare wrapText="largest"/>
            <wp:docPr id="4" name="Bil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00" cy="22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color w:val="C40066"/>
          <w:sz w:val="12"/>
          <w:szCs w:val="12"/>
          <w:lang w:eastAsia="de-DE" w:bidi="ar-SA"/>
        </w:rPr>
        <w:drawing>
          <wp:anchor distT="0" distB="0" distL="0" distR="0" simplePos="0" relativeHeight="5" behindDoc="0" locked="1" layoutInCell="0" allowOverlap="1" wp14:anchorId="22505136" wp14:editId="7E485516">
            <wp:simplePos x="0" y="0"/>
            <wp:positionH relativeFrom="column">
              <wp:posOffset>22225</wp:posOffset>
            </wp:positionH>
            <wp:positionV relativeFrom="page">
              <wp:posOffset>6808470</wp:posOffset>
            </wp:positionV>
            <wp:extent cx="295200" cy="295200"/>
            <wp:effectExtent l="0" t="0" r="0" b="0"/>
            <wp:wrapNone/>
            <wp:docPr id="5" name="Form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orm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" cy="29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899C89" w14:textId="77777777" w:rsidR="003F2810" w:rsidRDefault="009E1606">
      <w:pPr>
        <w:rPr>
          <w:b/>
          <w:color w:val="C40066"/>
          <w:sz w:val="48"/>
          <w:szCs w:val="48"/>
        </w:rPr>
      </w:pPr>
      <w:r>
        <w:rPr>
          <w:b/>
          <w:noProof/>
          <w:color w:val="C40066"/>
          <w:sz w:val="48"/>
          <w:szCs w:val="48"/>
          <w:lang w:eastAsia="de-DE" w:bidi="ar-SA"/>
        </w:rPr>
        <mc:AlternateContent>
          <mc:Choice Requires="wps">
            <w:drawing>
              <wp:anchor distT="72390" distB="71755" distL="72390" distR="71755" simplePos="0" relativeHeight="6" behindDoc="0" locked="0" layoutInCell="0" allowOverlap="1" wp14:anchorId="37F53058" wp14:editId="544C637A">
                <wp:simplePos x="0" y="0"/>
                <wp:positionH relativeFrom="column">
                  <wp:posOffset>1270</wp:posOffset>
                </wp:positionH>
                <wp:positionV relativeFrom="paragraph">
                  <wp:posOffset>-635</wp:posOffset>
                </wp:positionV>
                <wp:extent cx="2988945" cy="2160905"/>
                <wp:effectExtent l="635" t="635" r="0" b="0"/>
                <wp:wrapSquare wrapText="bothSides"/>
                <wp:docPr id="6" name="Rahmen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9080" cy="2161080"/>
                        </a:xfrm>
                        <a:prstGeom prst="rect">
                          <a:avLst/>
                        </a:prstGeom>
                        <a:solidFill>
                          <a:srgbClr val="EEEEEE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F17117D" w14:textId="77777777" w:rsidR="00C84538" w:rsidRDefault="00C84538" w:rsidP="00C84538">
                            <w:pPr>
                              <w:pStyle w:val="StandardWeb"/>
                              <w:spacing w:after="0" w:line="240" w:lineRule="auto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Bild mit Angabe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Urheber:in</w:t>
                            </w:r>
                            <w:proofErr w:type="spellEnd"/>
                          </w:p>
                          <w:p w14:paraId="0A47BFFD" w14:textId="67A4F9FB" w:rsidR="003F2810" w:rsidRDefault="003F2810">
                            <w:pPr>
                              <w:pStyle w:val="Rahmeninhalt"/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F53058" id="Rahmen1" o:spid="_x0000_s1026" style="position:absolute;margin-left:.1pt;margin-top:-.05pt;width:235.35pt;height:170.15pt;z-index:6;visibility:visible;mso-wrap-style:square;mso-wrap-distance-left:5.7pt;mso-wrap-distance-top:5.7pt;mso-wrap-distance-right:5.65pt;mso-wrap-distance-bottom:5.6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" o:allowincell="f" fillcolor="#eee" stroked="f" strokeweight="0">
                <v:textbox inset="0,0,0,0">
                  <w:txbxContent>
                    <w:p w14:paraId="3F17117D" w14:textId="77777777" w:rsidR="00C84538" w:rsidRDefault="00C84538" w:rsidP="00C84538">
                      <w:pPr>
                        <w:pStyle w:val="StandardWeb"/>
                        <w:spacing w:after="0" w:line="240" w:lineRule="auto"/>
                      </w:pPr>
                      <w:r>
                        <w:rPr>
                          <w:sz w:val="18"/>
                          <w:szCs w:val="18"/>
                        </w:rPr>
                        <w:t xml:space="preserve">Bild mit Angabe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Urheber:in</w:t>
                      </w:r>
                      <w:proofErr w:type="spellEnd"/>
                    </w:p>
                    <w:p w14:paraId="0A47BFFD" w14:textId="67A4F9FB" w:rsidR="003F2810" w:rsidRDefault="003F2810">
                      <w:pPr>
                        <w:pStyle w:val="Rahmeninhalt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1E46F87B" w14:textId="77777777" w:rsidR="003F2810" w:rsidRDefault="009E1606">
      <w:pPr>
        <w:pStyle w:val="EinfAbs"/>
        <w:rPr>
          <w:rFonts w:ascii="Calibri" w:hAnsi="Calibri"/>
          <w:b/>
          <w:color w:val="C40066"/>
          <w:sz w:val="48"/>
          <w:szCs w:val="48"/>
        </w:rPr>
      </w:pPr>
      <w:r>
        <w:rPr>
          <w:rFonts w:ascii="Calibri" w:hAnsi="Calibri"/>
          <w:b/>
          <w:color w:val="C40066"/>
          <w:sz w:val="48"/>
          <w:szCs w:val="48"/>
        </w:rPr>
        <w:t>Titel - ggf. über</w:t>
      </w:r>
      <w:r>
        <w:rPr>
          <w:rFonts w:ascii="Calibri" w:hAnsi="Calibri"/>
          <w:b/>
          <w:color w:val="C40066"/>
          <w:sz w:val="48"/>
          <w:szCs w:val="48"/>
        </w:rPr>
        <w:br/>
        <w:t>mehrere Zeilen</w:t>
      </w:r>
    </w:p>
    <w:p w14:paraId="23B74FD1" w14:textId="77777777" w:rsidR="009E1606" w:rsidRDefault="009E1606">
      <w:pPr>
        <w:pStyle w:val="EinfAbs"/>
        <w:spacing w:before="113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 xml:space="preserve">Untertitel ggf. auch über </w:t>
      </w:r>
      <w:r>
        <w:rPr>
          <w:rFonts w:ascii="Calibri" w:hAnsi="Calibri"/>
          <w:b/>
          <w:sz w:val="36"/>
          <w:szCs w:val="36"/>
        </w:rPr>
        <w:br/>
        <w:t xml:space="preserve">mehrere Zeilen </w:t>
      </w:r>
      <w:r>
        <w:rPr>
          <w:rFonts w:ascii="Calibri" w:hAnsi="Calibri"/>
          <w:b/>
          <w:sz w:val="36"/>
          <w:szCs w:val="36"/>
        </w:rPr>
        <w:br/>
        <w:t>(mit Bildungsziel)</w:t>
      </w:r>
    </w:p>
    <w:p w14:paraId="4A7DC331" w14:textId="77777777" w:rsidR="003F2810" w:rsidRDefault="003F2810">
      <w:pPr>
        <w:pStyle w:val="EinfAbs"/>
        <w:rPr>
          <w:rFonts w:ascii="Calibri" w:hAnsi="Calibri"/>
          <w:b/>
          <w:sz w:val="32"/>
        </w:rPr>
      </w:pPr>
    </w:p>
    <w:p w14:paraId="55B60677" w14:textId="77777777" w:rsidR="003F2810" w:rsidRDefault="009E1606">
      <w:pPr>
        <w:pStyle w:val="EinfAbs"/>
        <w:rPr>
          <w:rFonts w:ascii="Calibri" w:hAnsi="Calibri"/>
          <w:b/>
          <w:color w:val="C40066"/>
          <w:sz w:val="40"/>
          <w:szCs w:val="40"/>
        </w:rPr>
      </w:pPr>
      <w:r>
        <w:rPr>
          <w:rFonts w:ascii="Calibri" w:hAnsi="Calibri"/>
          <w:b/>
          <w:color w:val="C40066"/>
          <w:sz w:val="40"/>
          <w:szCs w:val="40"/>
        </w:rPr>
        <w:t xml:space="preserve">Wochentag, </w:t>
      </w:r>
      <w:proofErr w:type="spellStart"/>
      <w:r>
        <w:rPr>
          <w:rFonts w:ascii="Calibri" w:hAnsi="Calibri"/>
          <w:b/>
          <w:color w:val="C40066"/>
          <w:sz w:val="40"/>
          <w:szCs w:val="40"/>
        </w:rPr>
        <w:t>Datum|Uhrzeit</w:t>
      </w:r>
      <w:proofErr w:type="spellEnd"/>
    </w:p>
    <w:p w14:paraId="4322F100" w14:textId="77777777" w:rsidR="003F2810" w:rsidRDefault="009E1606">
      <w:pPr>
        <w:pStyle w:val="EinfAbs"/>
        <w:spacing w:before="113"/>
        <w:rPr>
          <w:rFonts w:ascii="Calibri" w:hAnsi="Calibri"/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Veranstaltungsort</w:t>
      </w:r>
      <w:r>
        <w:br w:type="page"/>
      </w:r>
    </w:p>
    <w:p w14:paraId="2E846AD0" w14:textId="77777777" w:rsidR="003F2810" w:rsidRDefault="003F2810">
      <w:pPr>
        <w:jc w:val="right"/>
        <w:rPr>
          <w:b/>
          <w:bCs/>
          <w:color w:val="C40066"/>
          <w:sz w:val="20"/>
          <w:szCs w:val="22"/>
        </w:rPr>
      </w:pPr>
    </w:p>
    <w:p w14:paraId="290270ED" w14:textId="77777777" w:rsidR="003F2810" w:rsidRDefault="003F2810">
      <w:pPr>
        <w:rPr>
          <w:b/>
          <w:bCs/>
          <w:color w:val="C40066"/>
          <w:sz w:val="28"/>
          <w:szCs w:val="28"/>
        </w:rPr>
      </w:pPr>
    </w:p>
    <w:p w14:paraId="5DB2F2E3" w14:textId="77777777" w:rsidR="003F2810" w:rsidRDefault="009E1606">
      <w:pPr>
        <w:rPr>
          <w:b/>
          <w:bCs/>
          <w:color w:val="C40066"/>
          <w:sz w:val="28"/>
          <w:szCs w:val="28"/>
        </w:rPr>
      </w:pPr>
      <w:r>
        <w:rPr>
          <w:b/>
          <w:bCs/>
          <w:color w:val="C40066"/>
          <w:sz w:val="28"/>
          <w:szCs w:val="28"/>
        </w:rPr>
        <w:t>Liebe Familien,</w:t>
      </w:r>
    </w:p>
    <w:p w14:paraId="351CD08C" w14:textId="77777777" w:rsidR="003F2810" w:rsidRDefault="003F2810"/>
    <w:p w14:paraId="2D795BC9" w14:textId="77777777" w:rsidR="003F2810" w:rsidRDefault="009E1606">
      <w:r>
        <w:t>Text, mit dem einerseits die Familien angesprochen und eingeladen werden,</w:t>
      </w:r>
    </w:p>
    <w:p w14:paraId="23C2E817" w14:textId="77777777" w:rsidR="003F2810" w:rsidRDefault="009E1606">
      <w:r>
        <w:t>aus dem aber auch klar Bildungsziele hervorgehen.</w:t>
      </w:r>
    </w:p>
    <w:p w14:paraId="074E8B6F" w14:textId="77777777" w:rsidR="003F2810" w:rsidRDefault="003F2810"/>
    <w:p w14:paraId="6B47C2F7" w14:textId="77777777" w:rsidR="003F2810" w:rsidRDefault="003F2810"/>
    <w:p w14:paraId="3B0F6CED" w14:textId="77777777" w:rsidR="003F2810" w:rsidRDefault="009E1606">
      <w:r>
        <w:t xml:space="preserve">Theresia Erdmann </w:t>
      </w:r>
    </w:p>
    <w:p w14:paraId="59D288DA" w14:textId="77777777" w:rsidR="003F2810" w:rsidRDefault="009E1606">
      <w:pPr>
        <w:rPr>
          <w:sz w:val="20"/>
          <w:szCs w:val="20"/>
        </w:rPr>
      </w:pPr>
      <w:r>
        <w:rPr>
          <w:sz w:val="20"/>
          <w:szCs w:val="20"/>
        </w:rPr>
        <w:t>Verantwortliche Familienarbeit</w:t>
      </w:r>
    </w:p>
    <w:p w14:paraId="7CD8FB58" w14:textId="77777777" w:rsidR="003F2810" w:rsidRDefault="009E1606">
      <w:pPr>
        <w:tabs>
          <w:tab w:val="left" w:pos="1535"/>
        </w:tabs>
      </w:pPr>
      <w:r>
        <w:br w:type="column"/>
      </w:r>
      <w:r>
        <w:rPr>
          <w:b/>
          <w:bCs/>
          <w:caps/>
          <w:color w:val="FFFFFF"/>
          <w:spacing w:val="60"/>
          <w:shd w:val="clear" w:color="auto" w:fill="C40066"/>
        </w:rPr>
        <w:t xml:space="preserve"> geplantes Programm</w:t>
      </w:r>
      <w:r>
        <w:rPr>
          <w:b/>
          <w:bCs/>
          <w:caps/>
          <w:color w:val="FFFFFF"/>
          <w:shd w:val="clear" w:color="auto" w:fill="C40066"/>
        </w:rPr>
        <w:t xml:space="preserve"> </w:t>
      </w:r>
      <w:r>
        <w:t xml:space="preserve"> </w:t>
      </w:r>
    </w:p>
    <w:p w14:paraId="2B2F4B3E" w14:textId="77777777" w:rsidR="003F2810" w:rsidRDefault="003F2810">
      <w:pPr>
        <w:tabs>
          <w:tab w:val="left" w:pos="1535"/>
        </w:tabs>
      </w:pPr>
    </w:p>
    <w:p w14:paraId="50664F22" w14:textId="77777777" w:rsidR="003F2810" w:rsidRDefault="009E1606">
      <w:pPr>
        <w:tabs>
          <w:tab w:val="left" w:pos="1535"/>
        </w:tabs>
        <w:rPr>
          <w:b/>
          <w:bCs/>
        </w:rPr>
      </w:pPr>
      <w:r>
        <w:rPr>
          <w:b/>
          <w:bCs/>
        </w:rPr>
        <w:t>Freitag</w:t>
      </w:r>
    </w:p>
    <w:tbl>
      <w:tblPr>
        <w:tblW w:w="47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5"/>
        <w:gridCol w:w="3625"/>
      </w:tblGrid>
      <w:tr w:rsidR="003F2810" w14:paraId="4A6592DD" w14:textId="77777777">
        <w:tc>
          <w:tcPr>
            <w:tcW w:w="1075" w:type="dxa"/>
          </w:tcPr>
          <w:p w14:paraId="7FF69B5F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32B38B6A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2CF83DBF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47069F68" w14:textId="77777777">
        <w:tc>
          <w:tcPr>
            <w:tcW w:w="1075" w:type="dxa"/>
          </w:tcPr>
          <w:p w14:paraId="35C01741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2548F2D4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7A987D2A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693556D3" w14:textId="77777777">
        <w:tc>
          <w:tcPr>
            <w:tcW w:w="1075" w:type="dxa"/>
          </w:tcPr>
          <w:p w14:paraId="641E2907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7418DFFC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7955BCB5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</w:tbl>
    <w:p w14:paraId="3E50CC39" w14:textId="77777777" w:rsidR="003F2810" w:rsidRDefault="003F2810">
      <w:pPr>
        <w:tabs>
          <w:tab w:val="left" w:pos="1535"/>
        </w:tabs>
      </w:pPr>
    </w:p>
    <w:p w14:paraId="3CB76BF1" w14:textId="77777777" w:rsidR="003F2810" w:rsidRDefault="009E1606">
      <w:pPr>
        <w:tabs>
          <w:tab w:val="left" w:pos="1535"/>
        </w:tabs>
        <w:rPr>
          <w:b/>
          <w:bCs/>
        </w:rPr>
      </w:pPr>
      <w:r>
        <w:rPr>
          <w:b/>
          <w:bCs/>
        </w:rPr>
        <w:t>Samstag</w:t>
      </w:r>
    </w:p>
    <w:tbl>
      <w:tblPr>
        <w:tblW w:w="47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5"/>
        <w:gridCol w:w="3625"/>
      </w:tblGrid>
      <w:tr w:rsidR="003F2810" w14:paraId="5F953A85" w14:textId="77777777">
        <w:tc>
          <w:tcPr>
            <w:tcW w:w="1075" w:type="dxa"/>
          </w:tcPr>
          <w:p w14:paraId="63B4D018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2AA016DD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5A99F693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6ACFA1CF" w14:textId="77777777">
        <w:tc>
          <w:tcPr>
            <w:tcW w:w="1075" w:type="dxa"/>
          </w:tcPr>
          <w:p w14:paraId="7AF2E757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53A1EB71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05D22B31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77083CDB" w14:textId="77777777">
        <w:tc>
          <w:tcPr>
            <w:tcW w:w="1075" w:type="dxa"/>
          </w:tcPr>
          <w:p w14:paraId="3A7F6614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447BEC0D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611B7FF1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</w:tbl>
    <w:p w14:paraId="12138483" w14:textId="77777777" w:rsidR="003F2810" w:rsidRDefault="003F2810">
      <w:pPr>
        <w:tabs>
          <w:tab w:val="left" w:pos="1535"/>
        </w:tabs>
      </w:pPr>
    </w:p>
    <w:p w14:paraId="11CF5F3F" w14:textId="77777777" w:rsidR="003F2810" w:rsidRDefault="009E1606">
      <w:pPr>
        <w:tabs>
          <w:tab w:val="left" w:pos="1535"/>
        </w:tabs>
        <w:rPr>
          <w:b/>
          <w:bCs/>
        </w:rPr>
      </w:pPr>
      <w:r>
        <w:rPr>
          <w:b/>
          <w:bCs/>
        </w:rPr>
        <w:t>Sonntag</w:t>
      </w:r>
    </w:p>
    <w:tbl>
      <w:tblPr>
        <w:tblW w:w="47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5"/>
        <w:gridCol w:w="3625"/>
      </w:tblGrid>
      <w:tr w:rsidR="003F2810" w14:paraId="7D8DD1CC" w14:textId="77777777">
        <w:tc>
          <w:tcPr>
            <w:tcW w:w="1075" w:type="dxa"/>
          </w:tcPr>
          <w:p w14:paraId="5B85BC91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349FE7DC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758EACF3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19F37E5E" w14:textId="77777777">
        <w:tc>
          <w:tcPr>
            <w:tcW w:w="1075" w:type="dxa"/>
          </w:tcPr>
          <w:p w14:paraId="44B67220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26450893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4166A5CD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26802CA9" w14:textId="77777777">
        <w:tc>
          <w:tcPr>
            <w:tcW w:w="1075" w:type="dxa"/>
          </w:tcPr>
          <w:p w14:paraId="2D43AE45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188169E8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37C89EC8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</w:tbl>
    <w:p w14:paraId="1E3E063F" w14:textId="77777777" w:rsidR="003F2810" w:rsidRDefault="003F2810">
      <w:pPr>
        <w:tabs>
          <w:tab w:val="left" w:pos="1535"/>
        </w:tabs>
      </w:pPr>
    </w:p>
    <w:p w14:paraId="4C8250DD" w14:textId="77777777" w:rsidR="003F2810" w:rsidRDefault="003F2810">
      <w:pPr>
        <w:tabs>
          <w:tab w:val="left" w:pos="1535"/>
        </w:tabs>
      </w:pPr>
    </w:p>
    <w:p w14:paraId="3E650E0B" w14:textId="77777777" w:rsidR="003F2810" w:rsidRDefault="009E1606">
      <w:pPr>
        <w:tabs>
          <w:tab w:val="left" w:pos="1535"/>
        </w:tabs>
        <w:rPr>
          <w:b/>
          <w:bCs/>
          <w:caps/>
          <w:color w:val="FFFFFF"/>
          <w:spacing w:val="60"/>
          <w:shd w:val="clear" w:color="auto" w:fill="C40066"/>
        </w:rPr>
      </w:pPr>
      <w:r>
        <w:br w:type="column"/>
      </w:r>
      <w:r>
        <w:rPr>
          <w:b/>
          <w:bCs/>
          <w:caps/>
          <w:color w:val="FFFFFF"/>
          <w:spacing w:val="60"/>
          <w:shd w:val="clear" w:color="auto" w:fill="C40066"/>
        </w:rPr>
        <w:t xml:space="preserve"> Anmeldung </w:t>
      </w:r>
    </w:p>
    <w:p w14:paraId="45D89B14" w14:textId="77777777" w:rsidR="003F2810" w:rsidRDefault="009E1606">
      <w:pPr>
        <w:tabs>
          <w:tab w:val="left" w:pos="1535"/>
        </w:tabs>
        <w:rPr>
          <w:b/>
          <w:bCs/>
        </w:rPr>
      </w:pPr>
      <w:r>
        <w:rPr>
          <w:b/>
          <w:bCs/>
        </w:rPr>
        <w:t>Titel</w:t>
      </w:r>
      <w:r>
        <w:rPr>
          <w:b/>
          <w:bCs/>
        </w:rPr>
        <w:br/>
        <w:t>Datum | Veranstaltungsort</w:t>
      </w:r>
    </w:p>
    <w:p w14:paraId="21C23B5D" w14:textId="77777777" w:rsidR="003F2810" w:rsidRDefault="009E1606">
      <w:pPr>
        <w:tabs>
          <w:tab w:val="left" w:pos="1535"/>
        </w:tabs>
        <w:spacing w:before="113"/>
      </w:pPr>
      <w:r>
        <w:t>Wir melden uns an</w:t>
      </w:r>
    </w:p>
    <w:p w14:paraId="336C243F" w14:textId="77777777" w:rsidR="003F2810" w:rsidRDefault="003F2810">
      <w:pPr>
        <w:tabs>
          <w:tab w:val="left" w:pos="1535"/>
        </w:tabs>
        <w:spacing w:before="113"/>
        <w:rPr>
          <w:b/>
          <w:bCs/>
          <w:sz w:val="20"/>
          <w:szCs w:val="20"/>
        </w:rPr>
      </w:pPr>
    </w:p>
    <w:p w14:paraId="56B746F9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502AA03D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Name / Vornamen (Kinder mit Angabe Geburtsdatum)</w:t>
      </w:r>
    </w:p>
    <w:p w14:paraId="0E521F93" w14:textId="77777777" w:rsidR="003F2810" w:rsidRDefault="003F2810">
      <w:pPr>
        <w:tabs>
          <w:tab w:val="left" w:pos="1535"/>
        </w:tabs>
        <w:spacing w:before="113"/>
        <w:rPr>
          <w:sz w:val="12"/>
          <w:szCs w:val="13"/>
        </w:rPr>
      </w:pPr>
    </w:p>
    <w:p w14:paraId="7F9214F4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223ACA94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Fortsetzung</w:t>
      </w:r>
    </w:p>
    <w:p w14:paraId="447A6602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26A83731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1E5A0BD3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Straße + Hausnummer</w:t>
      </w:r>
    </w:p>
    <w:p w14:paraId="7F8459E4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13798188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376B0211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PLZ / Ort</w:t>
      </w:r>
    </w:p>
    <w:p w14:paraId="1F3B20D7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3A67A9B4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35E630D0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E-mail</w:t>
      </w:r>
      <w:proofErr w:type="spellEnd"/>
    </w:p>
    <w:p w14:paraId="5AEB6DE8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14E44F06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15B868AE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Telefon / ggf. Handynummer</w:t>
      </w:r>
    </w:p>
    <w:p w14:paraId="5E94AA55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085777E4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1E9F26B8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Besonderheiten Essen </w:t>
      </w:r>
    </w:p>
    <w:p w14:paraId="5A9D1FDB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58DC0B8B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Bitte ankreuzen:</w:t>
      </w:r>
    </w:p>
    <w:p w14:paraId="0CB3BE6C" w14:textId="77777777" w:rsidR="003F2810" w:rsidRDefault="009E1606">
      <w:pPr>
        <w:tabs>
          <w:tab w:val="left" w:pos="1535"/>
        </w:tabs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sz w:val="20"/>
          <w:szCs w:val="20"/>
        </w:rPr>
        <w:t xml:space="preserve">  Ich bin KAB-Mitglied.</w:t>
      </w:r>
    </w:p>
    <w:p w14:paraId="669CF06D" w14:textId="77777777" w:rsidR="003F2810" w:rsidRDefault="009E1606">
      <w:pPr>
        <w:tabs>
          <w:tab w:val="left" w:pos="1535"/>
        </w:tabs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sz w:val="20"/>
          <w:szCs w:val="20"/>
        </w:rPr>
        <w:t xml:space="preserve">  Ich möchte KAB-Mitglied werden und die </w:t>
      </w:r>
    </w:p>
    <w:p w14:paraId="2DC07278" w14:textId="77777777" w:rsidR="003F2810" w:rsidRDefault="009E1606">
      <w:pPr>
        <w:tabs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 xml:space="preserve">       Vergünstigungen in Anspruch nehmen.</w:t>
      </w:r>
    </w:p>
    <w:p w14:paraId="4AF43C83" w14:textId="77777777" w:rsidR="003F2810" w:rsidRDefault="009E1606">
      <w:pPr>
        <w:tabs>
          <w:tab w:val="left" w:pos="1535"/>
        </w:tabs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sz w:val="20"/>
          <w:szCs w:val="20"/>
        </w:rPr>
        <w:t xml:space="preserve">  Ich bin damit einverstanden, dass mir das KAB-</w:t>
      </w:r>
      <w:r>
        <w:rPr>
          <w:sz w:val="20"/>
          <w:szCs w:val="20"/>
        </w:rPr>
        <w:br/>
        <w:t xml:space="preserve">       Bildungswerk darüber hinaus weitere Informationen </w:t>
      </w:r>
      <w:r>
        <w:rPr>
          <w:sz w:val="20"/>
          <w:szCs w:val="20"/>
        </w:rPr>
        <w:br/>
        <w:t xml:space="preserve">       zu Seminaren und Veranstaltungen zukommen lässt.</w:t>
      </w:r>
    </w:p>
    <w:p w14:paraId="16C23C0B" w14:textId="77777777" w:rsidR="003F2810" w:rsidRDefault="003F2810">
      <w:pPr>
        <w:tabs>
          <w:tab w:val="left" w:pos="1535"/>
        </w:tabs>
        <w:rPr>
          <w:sz w:val="12"/>
          <w:szCs w:val="13"/>
        </w:rPr>
      </w:pPr>
    </w:p>
    <w:p w14:paraId="34862C4B" w14:textId="77777777" w:rsidR="003F2810" w:rsidRDefault="009E1606">
      <w:pPr>
        <w:tabs>
          <w:tab w:val="left" w:pos="1535"/>
        </w:tabs>
        <w:rPr>
          <w:sz w:val="16"/>
          <w:szCs w:val="16"/>
        </w:rPr>
      </w:pPr>
      <w:r>
        <w:rPr>
          <w:sz w:val="16"/>
          <w:szCs w:val="16"/>
        </w:rPr>
        <w:t xml:space="preserve">Bei Abmeldung werden mindestens 30 Euro Verwaltungspauschale </w:t>
      </w:r>
    </w:p>
    <w:p w14:paraId="1A5DF8DD" w14:textId="77777777" w:rsidR="003F2810" w:rsidRDefault="009E1606">
      <w:pPr>
        <w:tabs>
          <w:tab w:val="left" w:pos="1535"/>
        </w:tabs>
        <w:rPr>
          <w:sz w:val="16"/>
          <w:szCs w:val="16"/>
        </w:rPr>
      </w:pPr>
      <w:r>
        <w:rPr>
          <w:sz w:val="16"/>
          <w:szCs w:val="16"/>
        </w:rPr>
        <w:t>in Rechnung gestellt.</w:t>
      </w:r>
    </w:p>
    <w:p w14:paraId="2220F1EE" w14:textId="77777777" w:rsidR="003F2810" w:rsidRDefault="009E1606">
      <w:pPr>
        <w:tabs>
          <w:tab w:val="left" w:pos="1535"/>
        </w:tabs>
        <w:rPr>
          <w:sz w:val="16"/>
          <w:szCs w:val="16"/>
        </w:rPr>
      </w:pPr>
      <w:r>
        <w:rPr>
          <w:sz w:val="16"/>
          <w:szCs w:val="16"/>
        </w:rPr>
        <w:t>Ich akzeptiere die AGB des KAB-Bildungswerks Diözese Würzburg e. V. (www.kab-wuerzburg.de)</w:t>
      </w:r>
    </w:p>
    <w:p w14:paraId="64EE016A" w14:textId="77777777" w:rsidR="003F2810" w:rsidRDefault="009E1606">
      <w:pPr>
        <w:tabs>
          <w:tab w:val="left" w:pos="1535"/>
        </w:tabs>
        <w:rPr>
          <w:sz w:val="16"/>
          <w:szCs w:val="16"/>
        </w:rPr>
      </w:pPr>
      <w:r>
        <w:rPr>
          <w:sz w:val="16"/>
          <w:szCs w:val="16"/>
        </w:rPr>
        <w:t>Im Rahmen dieser Anmeldung speichert und verarbeitet das KAB-Bildungswerk Diözese Würzburg e. V. Ihre personenbezogenen Daten. Weitere Informationen zum Datenschutz finden Sie auf unserer Homepage unter www.kab-wuerzburg.de</w:t>
      </w:r>
    </w:p>
    <w:p w14:paraId="19B92410" w14:textId="77777777" w:rsidR="003F2810" w:rsidRDefault="003F2810">
      <w:pPr>
        <w:tabs>
          <w:tab w:val="left" w:pos="1535"/>
        </w:tabs>
        <w:spacing w:before="57"/>
        <w:rPr>
          <w:sz w:val="20"/>
          <w:szCs w:val="20"/>
        </w:rPr>
      </w:pPr>
    </w:p>
    <w:p w14:paraId="6EA94A82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6F9C4F1D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Datum, Unterschrift</w:t>
      </w:r>
    </w:p>
    <w:sectPr w:rsidR="003F2810">
      <w:type w:val="continuous"/>
      <w:pgSz w:w="16838" w:h="11906" w:orient="landscape"/>
      <w:pgMar w:top="454" w:right="454" w:bottom="454" w:left="454" w:header="0" w:footer="0" w:gutter="0"/>
      <w:cols w:num="3" w:space="906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nion Pro">
    <w:altName w:val="Times New Roman"/>
    <w:charset w:val="00"/>
    <w:family w:val="roman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538"/>
    <w:rsid w:val="003F2810"/>
    <w:rsid w:val="005C2082"/>
    <w:rsid w:val="008F0460"/>
    <w:rsid w:val="00985816"/>
    <w:rsid w:val="009E1606"/>
    <w:rsid w:val="00C84538"/>
    <w:rsid w:val="00EF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94F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 w:val="24"/>
        <w:szCs w:val="24"/>
        <w:lang w:val="de-DE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hAnsi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Internetverknpfung">
    <w:name w:val="Internetverknüpfung"/>
    <w:rPr>
      <w:color w:val="000080"/>
      <w:u w:val="single"/>
    </w:rPr>
  </w:style>
  <w:style w:type="character" w:styleId="Funotenzeichen">
    <w:name w:val="footnote reference"/>
    <w:qFormat/>
  </w:style>
  <w:style w:type="character" w:customStyle="1" w:styleId="Funotenanker">
    <w:name w:val="Fußnotenanker"/>
    <w:rPr>
      <w:vertAlign w:val="superscript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  <w:style w:type="paragraph" w:customStyle="1" w:styleId="Rahmeninhalt">
    <w:name w:val="Rahmeninhalt"/>
    <w:basedOn w:val="Standard"/>
    <w:qFormat/>
  </w:style>
  <w:style w:type="paragraph" w:customStyle="1" w:styleId="KeinAbsatzformat">
    <w:name w:val="[Kein Absatzformat]"/>
    <w:qFormat/>
    <w:pPr>
      <w:textAlignment w:val="center"/>
    </w:pPr>
    <w:rPr>
      <w:rFonts w:ascii="Minion Pro" w:hAnsi="Minion Pro"/>
    </w:rPr>
  </w:style>
  <w:style w:type="paragraph" w:customStyle="1" w:styleId="EinfAbs">
    <w:name w:val="[Einf. Abs.]"/>
    <w:basedOn w:val="KeinAbsatzformat"/>
    <w:qFormat/>
  </w:style>
  <w:style w:type="paragraph" w:customStyle="1" w:styleId="Tabelleninhalt">
    <w:name w:val="Tabelleninhalt"/>
    <w:basedOn w:val="Standard"/>
    <w:qFormat/>
    <w:pPr>
      <w:suppressLineNumbers/>
    </w:pPr>
  </w:style>
  <w:style w:type="paragraph" w:customStyle="1" w:styleId="Kopf-undFuzeile">
    <w:name w:val="Kopf- und Fußzeile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Fuzeile">
    <w:name w:val="footer"/>
    <w:basedOn w:val="Standard"/>
    <w:pPr>
      <w:suppressLineNumbers/>
      <w:tabs>
        <w:tab w:val="center" w:pos="7965"/>
        <w:tab w:val="right" w:pos="15930"/>
      </w:tabs>
    </w:pPr>
  </w:style>
  <w:style w:type="paragraph" w:customStyle="1" w:styleId="Tabellenberschrift">
    <w:name w:val="Tabellenüberschrift"/>
    <w:basedOn w:val="Tabelleninhalt"/>
    <w:qFormat/>
    <w:pPr>
      <w:jc w:val="center"/>
    </w:pPr>
    <w:rPr>
      <w:b/>
      <w:bCs/>
    </w:rPr>
  </w:style>
  <w:style w:type="paragraph" w:customStyle="1" w:styleId="TextTabelleTabelle">
    <w:name w:val="Text Tabelle (Tabelle)"/>
    <w:basedOn w:val="KeinAbsatzformat"/>
    <w:qFormat/>
    <w:rPr>
      <w:rFonts w:ascii="Calibri" w:hAnsi="Calibri"/>
      <w:sz w:val="20"/>
    </w:rPr>
  </w:style>
  <w:style w:type="paragraph" w:styleId="StandardWeb">
    <w:name w:val="Normal (Web)"/>
    <w:basedOn w:val="Standard"/>
    <w:uiPriority w:val="99"/>
    <w:semiHidden/>
    <w:unhideWhenUsed/>
    <w:rsid w:val="00C84538"/>
    <w:pPr>
      <w:suppressAutoHyphens w:val="0"/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kern w:val="0"/>
      <w:lang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3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b-wuerzburg.de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www.dotx</Template>
  <TotalTime>0</TotalTime>
  <Pages>2</Pages>
  <Words>407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Tonn</dc:creator>
  <dc:description/>
  <cp:lastModifiedBy>Susanne Tonn</cp:lastModifiedBy>
  <cp:revision>2</cp:revision>
  <dcterms:created xsi:type="dcterms:W3CDTF">2023-11-20T08:10:00Z</dcterms:created>
  <dcterms:modified xsi:type="dcterms:W3CDTF">2023-11-20T08:10:00Z</dcterms:modified>
  <dc:language>de-DE</dc:language>
</cp:coreProperties>
</file>