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B6333" w14:textId="77777777" w:rsidR="003F2810" w:rsidRDefault="009E1606">
      <w:r>
        <w:rPr>
          <w:noProof/>
          <w:lang w:eastAsia="de-DE" w:bidi="ar-SA"/>
        </w:rPr>
        <w:drawing>
          <wp:anchor distT="0" distB="0" distL="0" distR="0" simplePos="0" relativeHeight="8" behindDoc="1" locked="1" layoutInCell="0" allowOverlap="1" wp14:anchorId="0572EE12" wp14:editId="2523CE3B">
            <wp:simplePos x="0" y="0"/>
            <wp:positionH relativeFrom="column">
              <wp:align>center</wp:align>
            </wp:positionH>
            <wp:positionV relativeFrom="page">
              <wp:posOffset>288290</wp:posOffset>
            </wp:positionV>
            <wp:extent cx="2988000" cy="6840000"/>
            <wp:effectExtent l="0" t="0" r="3175" b="0"/>
            <wp:wrapNone/>
            <wp:docPr id="1" name="Bil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00" cy="684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C98B19" w14:textId="77777777" w:rsidR="003F2810" w:rsidRDefault="003F2810"/>
    <w:p w14:paraId="1EEA0365" w14:textId="77777777" w:rsidR="003F2810" w:rsidRDefault="003F2810"/>
    <w:p w14:paraId="1290EDD8" w14:textId="77777777" w:rsidR="003F2810" w:rsidRDefault="003F2810"/>
    <w:p w14:paraId="5D013B21" w14:textId="77777777" w:rsidR="003F2810" w:rsidRDefault="003F2810"/>
    <w:p w14:paraId="13463BA8" w14:textId="77777777" w:rsidR="003F2810" w:rsidRDefault="003F2810"/>
    <w:p w14:paraId="086B4745" w14:textId="77777777" w:rsidR="003F2810" w:rsidRDefault="003F2810"/>
    <w:p w14:paraId="1699CE21" w14:textId="77777777" w:rsidR="003F2810" w:rsidRDefault="003F2810"/>
    <w:p w14:paraId="258573F9" w14:textId="77777777" w:rsidR="003F2810" w:rsidRDefault="003F2810"/>
    <w:p w14:paraId="0BBEE2D7" w14:textId="77777777" w:rsidR="003F2810" w:rsidRDefault="003F2810"/>
    <w:p w14:paraId="3510FB3E" w14:textId="77777777" w:rsidR="003F2810" w:rsidRDefault="003F2810"/>
    <w:p w14:paraId="678348A5" w14:textId="77777777" w:rsidR="003F2810" w:rsidRDefault="003F2810"/>
    <w:p w14:paraId="3286DAF4" w14:textId="77777777" w:rsidR="003F2810" w:rsidRDefault="003F2810"/>
    <w:p w14:paraId="7A8A8386" w14:textId="77777777" w:rsidR="003F2810" w:rsidRDefault="003F2810"/>
    <w:p w14:paraId="2EE4B76C" w14:textId="77777777" w:rsidR="003F2810" w:rsidRDefault="003F2810"/>
    <w:p w14:paraId="175D7AEF" w14:textId="77777777" w:rsidR="003F2810" w:rsidRDefault="003F2810"/>
    <w:p w14:paraId="7841EE59" w14:textId="77777777" w:rsidR="003F2810" w:rsidRDefault="003F2810"/>
    <w:p w14:paraId="1461D022" w14:textId="77777777" w:rsidR="003F2810" w:rsidRDefault="003F2810"/>
    <w:p w14:paraId="077A6F50" w14:textId="77777777" w:rsidR="003F2810" w:rsidRDefault="003F2810"/>
    <w:p w14:paraId="7F0D040F" w14:textId="77777777" w:rsidR="003F2810" w:rsidRDefault="003F2810"/>
    <w:p w14:paraId="3161B5E7" w14:textId="77777777" w:rsidR="003F2810" w:rsidRDefault="003F2810"/>
    <w:p w14:paraId="0C8C1B8A" w14:textId="77777777" w:rsidR="003F2810" w:rsidRDefault="003F2810"/>
    <w:p w14:paraId="76092E95" w14:textId="77777777" w:rsidR="003F2810" w:rsidRDefault="003F2810"/>
    <w:p w14:paraId="594D05D6" w14:textId="77777777" w:rsidR="003F2810" w:rsidRDefault="003F2810"/>
    <w:p w14:paraId="7AE5B862" w14:textId="77777777" w:rsidR="003F2810" w:rsidRDefault="003F2810"/>
    <w:p w14:paraId="59DF790B" w14:textId="77777777" w:rsidR="003F2810" w:rsidRDefault="003F2810"/>
    <w:p w14:paraId="6D337522" w14:textId="77777777" w:rsidR="003F2810" w:rsidRDefault="003F2810"/>
    <w:p w14:paraId="6A2186E5" w14:textId="77777777" w:rsidR="003F2810" w:rsidRDefault="009E1606">
      <w:pPr>
        <w:ind w:left="454"/>
        <w:rPr>
          <w:b/>
          <w:bCs/>
          <w:color w:val="C40066"/>
          <w:sz w:val="30"/>
          <w:szCs w:val="30"/>
        </w:rPr>
      </w:pPr>
      <w:r>
        <w:rPr>
          <w:noProof/>
          <w:lang w:eastAsia="de-DE" w:bidi="ar-SA"/>
        </w:rPr>
        <w:drawing>
          <wp:anchor distT="0" distB="0" distL="0" distR="0" simplePos="0" relativeHeight="3" behindDoc="1" locked="1" layoutInCell="0" allowOverlap="1" wp14:anchorId="69AB6EEB" wp14:editId="70CB2421">
            <wp:simplePos x="0" y="0"/>
            <wp:positionH relativeFrom="column">
              <wp:posOffset>-182245</wp:posOffset>
            </wp:positionH>
            <wp:positionV relativeFrom="page">
              <wp:posOffset>5825490</wp:posOffset>
            </wp:positionV>
            <wp:extent cx="10417810" cy="1737360"/>
            <wp:effectExtent l="0" t="0" r="0" b="0"/>
            <wp:wrapNone/>
            <wp:docPr id="2" name="Bil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7810" cy="173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color w:val="C40066"/>
          <w:sz w:val="30"/>
          <w:szCs w:val="30"/>
        </w:rPr>
        <w:t xml:space="preserve">www.kab-wuerzburg.de </w:t>
      </w:r>
    </w:p>
    <w:p w14:paraId="2340EE9D" w14:textId="77777777" w:rsidR="003F2810" w:rsidRDefault="009E1606">
      <w:pPr>
        <w:rPr>
          <w:b/>
          <w:bCs/>
          <w:color w:val="C40066"/>
          <w:sz w:val="20"/>
          <w:szCs w:val="20"/>
        </w:rPr>
      </w:pPr>
      <w:r>
        <w:br w:type="column"/>
      </w:r>
      <w:r>
        <w:rPr>
          <w:b/>
          <w:bCs/>
          <w:color w:val="C40066"/>
          <w:sz w:val="20"/>
          <w:szCs w:val="20"/>
        </w:rPr>
        <w:t>Titel</w:t>
      </w:r>
    </w:p>
    <w:p w14:paraId="0D0EB456" w14:textId="77777777" w:rsidR="003F2810" w:rsidRDefault="009E1606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Untertitel</w:t>
      </w:r>
    </w:p>
    <w:p w14:paraId="0828FCAB" w14:textId="77777777" w:rsidR="003F2810" w:rsidRDefault="009E1606">
      <w:pPr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Wochentag + Datum | Uhrzeit</w:t>
      </w:r>
    </w:p>
    <w:p w14:paraId="2771F328" w14:textId="77777777" w:rsidR="003F2810" w:rsidRDefault="003F2810">
      <w:pPr>
        <w:rPr>
          <w:b/>
          <w:bCs/>
          <w:color w:val="C40066"/>
          <w:sz w:val="12"/>
          <w:szCs w:val="12"/>
        </w:rPr>
      </w:pPr>
    </w:p>
    <w:tbl>
      <w:tblPr>
        <w:tblW w:w="4717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3"/>
        <w:gridCol w:w="3584"/>
      </w:tblGrid>
      <w:tr w:rsidR="003F2810" w14:paraId="253C883B" w14:textId="77777777">
        <w:tc>
          <w:tcPr>
            <w:tcW w:w="1133" w:type="dxa"/>
            <w:tcBorders>
              <w:top w:val="single" w:sz="2" w:space="0" w:color="C40066"/>
              <w:bottom w:val="single" w:sz="2" w:space="0" w:color="C40066"/>
            </w:tcBorders>
          </w:tcPr>
          <w:p w14:paraId="598A0080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Ort</w:t>
            </w:r>
          </w:p>
        </w:tc>
        <w:tc>
          <w:tcPr>
            <w:tcW w:w="3584" w:type="dxa"/>
            <w:tcBorders>
              <w:top w:val="single" w:sz="2" w:space="0" w:color="C40066"/>
              <w:bottom w:val="single" w:sz="2" w:space="0" w:color="C40066"/>
            </w:tcBorders>
          </w:tcPr>
          <w:p w14:paraId="1E420678" w14:textId="77777777" w:rsidR="003F2810" w:rsidRDefault="009E1606">
            <w:pPr>
              <w:pStyle w:val="EinfAbs"/>
              <w:widowControl w:val="0"/>
              <w:spacing w:line="288" w:lineRule="auto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Adresse</w:t>
            </w:r>
          </w:p>
          <w:p w14:paraId="65FEE682" w14:textId="77777777" w:rsidR="003F2810" w:rsidRDefault="009E1606">
            <w:pPr>
              <w:pStyle w:val="TextTabelleTabelle"/>
              <w:spacing w:line="288" w:lineRule="auto"/>
            </w:pPr>
            <w:r>
              <w:t>Telefon</w:t>
            </w:r>
          </w:p>
          <w:p w14:paraId="7EDDFCEA" w14:textId="77777777" w:rsidR="003F2810" w:rsidRDefault="009E1606">
            <w:pPr>
              <w:pStyle w:val="EinfAbs"/>
              <w:spacing w:line="288" w:lineRule="auto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Website</w:t>
            </w:r>
          </w:p>
        </w:tc>
      </w:tr>
      <w:tr w:rsidR="003F2810" w14:paraId="597F2EC5" w14:textId="77777777">
        <w:trPr>
          <w:trHeight w:val="422"/>
        </w:trPr>
        <w:tc>
          <w:tcPr>
            <w:tcW w:w="1133" w:type="dxa"/>
            <w:tcBorders>
              <w:bottom w:val="single" w:sz="2" w:space="0" w:color="C40066"/>
            </w:tcBorders>
          </w:tcPr>
          <w:p w14:paraId="1E431694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Kosten</w:t>
            </w: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0EC5E8C3" w14:textId="77777777" w:rsidR="003F2810" w:rsidRDefault="009E1606" w:rsidP="00E25E53">
            <w:pPr>
              <w:pStyle w:val="western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XXX Euro </w:t>
            </w:r>
            <w:r w:rsidR="00E25E53">
              <w:rPr>
                <w:sz w:val="20"/>
                <w:szCs w:val="20"/>
              </w:rPr>
              <w:br/>
            </w:r>
            <w:r w:rsidR="00E25E53">
              <w:rPr>
                <w:sz w:val="12"/>
                <w:szCs w:val="12"/>
              </w:rPr>
              <w:t>Der enthaltene anteilige Teilnehmerbeitrag für die Bildungs-leistung ist umsatzsteuerfrei gem. § 4 Nr. 22 lit a UStG.</w:t>
            </w:r>
            <w:r w:rsidR="00E25E53">
              <w:rPr>
                <w:sz w:val="12"/>
                <w:szCs w:val="12"/>
              </w:rPr>
              <w:br/>
              <w:t>Die in der Ausschreibung enthaltenen anteiligen Kosten für Übernachtung und Verpflegung werden im Auftrag des Tagungshauses berechnet und an dieses weitergeleitet.</w:t>
            </w:r>
          </w:p>
        </w:tc>
      </w:tr>
      <w:tr w:rsidR="003F2810" w14:paraId="434FF2F5" w14:textId="77777777">
        <w:trPr>
          <w:trHeight w:val="422"/>
        </w:trPr>
        <w:tc>
          <w:tcPr>
            <w:tcW w:w="1133" w:type="dxa"/>
            <w:tcBorders>
              <w:bottom w:val="single" w:sz="2" w:space="0" w:color="C40066"/>
            </w:tcBorders>
          </w:tcPr>
          <w:p w14:paraId="7F3222AA" w14:textId="77777777" w:rsidR="003F2810" w:rsidRDefault="009E1606">
            <w:pPr>
              <w:pStyle w:val="Tabelleninhalt"/>
              <w:widowControl w:val="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Ermäßigung</w:t>
            </w:r>
          </w:p>
          <w:p w14:paraId="4168D190" w14:textId="77777777" w:rsidR="003F2810" w:rsidRDefault="003F2810">
            <w:pPr>
              <w:pStyle w:val="Tabelleninhalt"/>
              <w:widowControl w:val="0"/>
              <w:rPr>
                <w:b/>
                <w:bCs/>
                <w:sz w:val="20"/>
                <w:szCs w:val="20"/>
              </w:rPr>
            </w:pPr>
          </w:p>
          <w:p w14:paraId="6D3C5A40" w14:textId="77777777" w:rsidR="003F2810" w:rsidRDefault="003F2810">
            <w:pPr>
              <w:pStyle w:val="Tabelleninhalt"/>
              <w:widowControl w:val="0"/>
              <w:spacing w:after="57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3F5F3A64" w14:textId="77777777" w:rsidR="003F2810" w:rsidRDefault="009E1606">
            <w:pPr>
              <w:pStyle w:val="Tabelleninhalt"/>
              <w:widowControl w:val="0"/>
              <w:spacing w:after="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KAB-Mitglieder erhalten 40 Euro Rabatt. Weitere einkommens-bezogene Ermäßigungen sind möglich.</w:t>
            </w:r>
          </w:p>
        </w:tc>
      </w:tr>
      <w:tr w:rsidR="003F2810" w14:paraId="4E7C79B6" w14:textId="77777777">
        <w:trPr>
          <w:trHeight w:val="615"/>
        </w:trPr>
        <w:tc>
          <w:tcPr>
            <w:tcW w:w="1133" w:type="dxa"/>
            <w:tcBorders>
              <w:bottom w:val="single" w:sz="2" w:space="0" w:color="C40066"/>
            </w:tcBorders>
          </w:tcPr>
          <w:p w14:paraId="6D2878AB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Leistungen</w:t>
            </w: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44AA25E4" w14:textId="77777777" w:rsidR="003F2810" w:rsidRDefault="009E1606">
            <w:pPr>
              <w:pStyle w:val="Tabelleninhalt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Beschreibung </w:t>
            </w:r>
            <w:r>
              <w:rPr>
                <w:sz w:val="20"/>
                <w:szCs w:val="20"/>
              </w:rPr>
              <w:br/>
              <w:t>der Leistungen</w:t>
            </w:r>
          </w:p>
        </w:tc>
      </w:tr>
      <w:tr w:rsidR="003F2810" w14:paraId="4C930AE4" w14:textId="77777777">
        <w:tc>
          <w:tcPr>
            <w:tcW w:w="1133" w:type="dxa"/>
            <w:tcBorders>
              <w:bottom w:val="single" w:sz="2" w:space="0" w:color="C40066"/>
            </w:tcBorders>
          </w:tcPr>
          <w:p w14:paraId="18562BD0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Zielgruppe</w:t>
            </w: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3CDB853B" w14:textId="77777777" w:rsidR="003F2810" w:rsidRDefault="009E1606">
            <w:pPr>
              <w:pStyle w:val="Tabelleninhalt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Beschreibung der Zielgruppe</w:t>
            </w:r>
          </w:p>
        </w:tc>
      </w:tr>
      <w:tr w:rsidR="003F2810" w14:paraId="40441348" w14:textId="77777777">
        <w:tc>
          <w:tcPr>
            <w:tcW w:w="1133" w:type="dxa"/>
            <w:tcBorders>
              <w:bottom w:val="single" w:sz="2" w:space="0" w:color="C40066"/>
            </w:tcBorders>
          </w:tcPr>
          <w:p w14:paraId="40159A3B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Anmeldung</w:t>
            </w:r>
          </w:p>
          <w:p w14:paraId="17CA9544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color w:val="673AB7"/>
                <w:sz w:val="20"/>
                <w:szCs w:val="20"/>
              </w:rPr>
            </w:pPr>
            <w:r>
              <w:rPr>
                <w:b/>
                <w:bCs/>
                <w:color w:val="673AB7"/>
                <w:sz w:val="20"/>
                <w:szCs w:val="20"/>
              </w:rPr>
              <w:t>QR-Code</w:t>
            </w: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51CCFE49" w14:textId="77777777" w:rsidR="003F2810" w:rsidRDefault="009E1606">
            <w:pPr>
              <w:pStyle w:val="Tabelleninhalt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 sofort </w:t>
            </w:r>
            <w:r>
              <w:rPr>
                <w:b/>
                <w:bCs/>
                <w:sz w:val="20"/>
                <w:szCs w:val="20"/>
              </w:rPr>
              <w:t>bis xyz</w:t>
            </w:r>
            <w:r>
              <w:rPr>
                <w:sz w:val="20"/>
                <w:szCs w:val="20"/>
              </w:rPr>
              <w:t xml:space="preserve"> über kab-wuerzburg.de</w:t>
            </w:r>
            <w:r>
              <w:rPr>
                <w:sz w:val="20"/>
                <w:szCs w:val="20"/>
              </w:rPr>
              <w:br/>
              <w:t>oder mit Anmeldeabschnitt an</w:t>
            </w:r>
            <w:r>
              <w:rPr>
                <w:sz w:val="20"/>
                <w:szCs w:val="20"/>
              </w:rPr>
              <w:br/>
              <w:t>(ggf. Kontaktdaten ergänzen)</w:t>
            </w:r>
          </w:p>
        </w:tc>
      </w:tr>
      <w:tr w:rsidR="003F2810" w14:paraId="10BDA54F" w14:textId="77777777">
        <w:tc>
          <w:tcPr>
            <w:tcW w:w="1133" w:type="dxa"/>
            <w:tcBorders>
              <w:bottom w:val="single" w:sz="2" w:space="0" w:color="C40066"/>
            </w:tcBorders>
          </w:tcPr>
          <w:p w14:paraId="0EA4860E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Veranstalter</w:t>
            </w: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58B772D8" w14:textId="77777777" w:rsidR="003F2810" w:rsidRDefault="009E1606">
            <w:pPr>
              <w:pStyle w:val="Tabelleninhalt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KAB-Bildungswerk Diözese Würzburg e.V.</w:t>
            </w:r>
          </w:p>
        </w:tc>
      </w:tr>
      <w:tr w:rsidR="003F2810" w14:paraId="4FB8A741" w14:textId="77777777">
        <w:tc>
          <w:tcPr>
            <w:tcW w:w="1133" w:type="dxa"/>
            <w:tcBorders>
              <w:bottom w:val="single" w:sz="2" w:space="0" w:color="C40066"/>
            </w:tcBorders>
          </w:tcPr>
          <w:p w14:paraId="567B7D32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Leitung</w:t>
            </w: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5A7EDB87" w14:textId="77777777" w:rsidR="009E1606" w:rsidRDefault="009E1606">
            <w:pPr>
              <w:pStyle w:val="Tabelleninhalt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N.N.</w:t>
            </w:r>
          </w:p>
        </w:tc>
      </w:tr>
      <w:tr w:rsidR="003F2810" w14:paraId="64811849" w14:textId="77777777">
        <w:tc>
          <w:tcPr>
            <w:tcW w:w="1133" w:type="dxa"/>
            <w:tcBorders>
              <w:bottom w:val="single" w:sz="2" w:space="0" w:color="C40066"/>
            </w:tcBorders>
          </w:tcPr>
          <w:p w14:paraId="79F540F3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Referent|in</w:t>
            </w:r>
          </w:p>
        </w:tc>
        <w:tc>
          <w:tcPr>
            <w:tcW w:w="3584" w:type="dxa"/>
            <w:tcBorders>
              <w:bottom w:val="single" w:sz="2" w:space="0" w:color="C40066"/>
            </w:tcBorders>
          </w:tcPr>
          <w:p w14:paraId="50C9B066" w14:textId="77777777" w:rsidR="009E1606" w:rsidRDefault="009E1606">
            <w:pPr>
              <w:pStyle w:val="Tabelleninhalt"/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N.N.</w:t>
            </w:r>
          </w:p>
        </w:tc>
      </w:tr>
      <w:tr w:rsidR="003F2810" w14:paraId="5FAB10AC" w14:textId="77777777">
        <w:trPr>
          <w:trHeight w:val="933"/>
        </w:trPr>
        <w:tc>
          <w:tcPr>
            <w:tcW w:w="1133" w:type="dxa"/>
          </w:tcPr>
          <w:p w14:paraId="478DA38D" w14:textId="77777777" w:rsidR="003F2810" w:rsidRDefault="009E1606">
            <w:pPr>
              <w:pStyle w:val="Tabelleninhalt"/>
              <w:widowControl w:val="0"/>
              <w:spacing w:after="113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Hinweis</w:t>
            </w:r>
          </w:p>
        </w:tc>
        <w:tc>
          <w:tcPr>
            <w:tcW w:w="3584" w:type="dxa"/>
          </w:tcPr>
          <w:p w14:paraId="1FC83BCE" w14:textId="77777777" w:rsidR="003F2810" w:rsidRDefault="009E1606">
            <w:pPr>
              <w:pStyle w:val="Tabelleninhalt"/>
              <w:widowControl w:val="0"/>
            </w:pPr>
            <w:r>
              <w:rPr>
                <w:sz w:val="20"/>
                <w:szCs w:val="20"/>
              </w:rPr>
              <w:t>Es gelten die AGB des KAB-Bildungswerks Diözese Würzburg e. V.</w:t>
            </w:r>
            <w:r>
              <w:rPr>
                <w:sz w:val="20"/>
                <w:szCs w:val="20"/>
              </w:rPr>
              <w:br/>
              <w:t>(</w:t>
            </w:r>
            <w:hyperlink r:id="rId6">
              <w:r>
                <w:rPr>
                  <w:rStyle w:val="Internetverknpfung"/>
                  <w:sz w:val="20"/>
                  <w:szCs w:val="20"/>
                </w:rPr>
                <w:t>www.kab-wuerzburg.de</w:t>
              </w:r>
            </w:hyperlink>
            <w:r>
              <w:rPr>
                <w:sz w:val="20"/>
                <w:szCs w:val="20"/>
              </w:rPr>
              <w:t>)</w:t>
            </w:r>
          </w:p>
        </w:tc>
      </w:tr>
    </w:tbl>
    <w:p w14:paraId="40AB7139" w14:textId="77777777" w:rsidR="003F2810" w:rsidRDefault="009E1606">
      <w:pPr>
        <w:rPr>
          <w:b/>
          <w:color w:val="C40066"/>
          <w:sz w:val="12"/>
          <w:szCs w:val="12"/>
        </w:rPr>
      </w:pPr>
      <w:r>
        <w:rPr>
          <w:b/>
          <w:noProof/>
          <w:color w:val="C40066"/>
          <w:sz w:val="12"/>
          <w:szCs w:val="12"/>
          <w:lang w:eastAsia="de-DE" w:bidi="ar-SA"/>
        </w:rPr>
        <w:drawing>
          <wp:anchor distT="0" distB="0" distL="0" distR="0" simplePos="0" relativeHeight="2" behindDoc="0" locked="1" layoutInCell="0" allowOverlap="1" wp14:anchorId="3C36025F" wp14:editId="7F05BE11">
            <wp:simplePos x="0" y="0"/>
            <wp:positionH relativeFrom="column">
              <wp:posOffset>2230755</wp:posOffset>
            </wp:positionH>
            <wp:positionV relativeFrom="page">
              <wp:posOffset>6815455</wp:posOffset>
            </wp:positionV>
            <wp:extent cx="712800" cy="216000"/>
            <wp:effectExtent l="0" t="0" r="0" b="0"/>
            <wp:wrapNone/>
            <wp:docPr id="3" name="Form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m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12800" cy="2160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color w:val="C40066"/>
          <w:sz w:val="12"/>
          <w:szCs w:val="12"/>
          <w:lang w:eastAsia="de-DE" w:bidi="ar-SA"/>
        </w:rPr>
        <w:drawing>
          <wp:anchor distT="0" distB="0" distL="0" distR="0" simplePos="0" relativeHeight="4" behindDoc="0" locked="1" layoutInCell="0" allowOverlap="1" wp14:anchorId="1A597DED" wp14:editId="7640A85D">
            <wp:simplePos x="0" y="0"/>
            <wp:positionH relativeFrom="column">
              <wp:posOffset>1100455</wp:posOffset>
            </wp:positionH>
            <wp:positionV relativeFrom="page">
              <wp:posOffset>6858635</wp:posOffset>
            </wp:positionV>
            <wp:extent cx="464400" cy="223200"/>
            <wp:effectExtent l="0" t="0" r="0" b="5715"/>
            <wp:wrapSquare wrapText="largest"/>
            <wp:docPr id="4" name="Bild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00" cy="22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color w:val="C40066"/>
          <w:sz w:val="12"/>
          <w:szCs w:val="12"/>
          <w:lang w:eastAsia="de-DE" w:bidi="ar-SA"/>
        </w:rPr>
        <w:drawing>
          <wp:anchor distT="0" distB="0" distL="0" distR="0" simplePos="0" relativeHeight="5" behindDoc="0" locked="1" layoutInCell="0" allowOverlap="1" wp14:anchorId="2987EBA0" wp14:editId="5E672C12">
            <wp:simplePos x="0" y="0"/>
            <wp:positionH relativeFrom="column">
              <wp:posOffset>22225</wp:posOffset>
            </wp:positionH>
            <wp:positionV relativeFrom="page">
              <wp:posOffset>6808470</wp:posOffset>
            </wp:positionV>
            <wp:extent cx="295200" cy="295200"/>
            <wp:effectExtent l="0" t="0" r="0" b="0"/>
            <wp:wrapNone/>
            <wp:docPr id="5" name="Form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orm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00" cy="29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237047" w14:textId="77777777" w:rsidR="003F2810" w:rsidRDefault="009E1606">
      <w:pPr>
        <w:rPr>
          <w:b/>
          <w:color w:val="C40066"/>
          <w:sz w:val="48"/>
          <w:szCs w:val="48"/>
        </w:rPr>
      </w:pPr>
      <w:r>
        <w:rPr>
          <w:b/>
          <w:noProof/>
          <w:color w:val="C40066"/>
          <w:sz w:val="48"/>
          <w:szCs w:val="48"/>
          <w:lang w:eastAsia="de-DE" w:bidi="ar-SA"/>
        </w:rPr>
        <mc:AlternateContent>
          <mc:Choice Requires="wps">
            <w:drawing>
              <wp:anchor distT="72390" distB="71755" distL="72390" distR="71755" simplePos="0" relativeHeight="6" behindDoc="0" locked="0" layoutInCell="0" allowOverlap="1" wp14:anchorId="37128B4D" wp14:editId="5D76DDDD">
                <wp:simplePos x="0" y="0"/>
                <wp:positionH relativeFrom="column">
                  <wp:posOffset>1270</wp:posOffset>
                </wp:positionH>
                <wp:positionV relativeFrom="paragraph">
                  <wp:posOffset>-635</wp:posOffset>
                </wp:positionV>
                <wp:extent cx="2988945" cy="2160905"/>
                <wp:effectExtent l="635" t="635" r="0" b="0"/>
                <wp:wrapSquare wrapText="bothSides"/>
                <wp:docPr id="6" name="Rahmen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9080" cy="2161080"/>
                        </a:xfrm>
                        <a:prstGeom prst="rect">
                          <a:avLst/>
                        </a:prstGeom>
                        <a:solidFill>
                          <a:srgbClr val="EEEEEE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8A8E567" w14:textId="77777777" w:rsidR="00E25E53" w:rsidRDefault="00E25E53" w:rsidP="00E25E53">
                            <w:pPr>
                              <w:pStyle w:val="StandardWeb"/>
                              <w:spacing w:after="0" w:line="240" w:lineRule="auto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Bild mit Angabe Urheber:in</w:t>
                            </w:r>
                          </w:p>
                          <w:p w14:paraId="62757C47" w14:textId="77777777" w:rsidR="003F2810" w:rsidRDefault="003F2810">
                            <w:pPr>
                              <w:pStyle w:val="Rahmeninhalt"/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128B4D" id="Rahmen1" o:spid="_x0000_s1026" style="position:absolute;margin-left:.1pt;margin-top:-.05pt;width:235.35pt;height:170.15pt;z-index:6;visibility:visible;mso-wrap-style:square;mso-wrap-distance-left:5.7pt;mso-wrap-distance-top:5.7pt;mso-wrap-distance-right:5.65pt;mso-wrap-distance-bottom:5.6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" o:allowincell="f" fillcolor="#eee" stroked="f" strokeweight="0">
                <v:textbox inset="0,0,0,0">
                  <w:txbxContent>
                    <w:p w14:paraId="58A8E567" w14:textId="77777777" w:rsidR="00E25E53" w:rsidRDefault="00E25E53" w:rsidP="00E25E53">
                      <w:pPr>
                        <w:pStyle w:val="StandardWeb"/>
                        <w:spacing w:after="0" w:line="240" w:lineRule="auto"/>
                      </w:pPr>
                      <w:r>
                        <w:rPr>
                          <w:sz w:val="18"/>
                          <w:szCs w:val="18"/>
                        </w:rPr>
                        <w:t>Bild mit Angabe Urheber:in</w:t>
                      </w:r>
                    </w:p>
                    <w:p w14:paraId="62757C47" w14:textId="77777777" w:rsidR="003F2810" w:rsidRDefault="003F2810">
                      <w:pPr>
                        <w:pStyle w:val="Rahmeninhalt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4696FBBB" w14:textId="77777777" w:rsidR="003F2810" w:rsidRDefault="009E1606">
      <w:pPr>
        <w:pStyle w:val="EinfAbs"/>
        <w:rPr>
          <w:rFonts w:ascii="Calibri" w:hAnsi="Calibri"/>
          <w:b/>
          <w:color w:val="C40066"/>
          <w:sz w:val="48"/>
          <w:szCs w:val="48"/>
        </w:rPr>
      </w:pPr>
      <w:r>
        <w:rPr>
          <w:rFonts w:ascii="Calibri" w:hAnsi="Calibri"/>
          <w:b/>
          <w:color w:val="C40066"/>
          <w:sz w:val="48"/>
          <w:szCs w:val="48"/>
        </w:rPr>
        <w:t>Titel - ggf. über</w:t>
      </w:r>
      <w:r>
        <w:rPr>
          <w:rFonts w:ascii="Calibri" w:hAnsi="Calibri"/>
          <w:b/>
          <w:color w:val="C40066"/>
          <w:sz w:val="48"/>
          <w:szCs w:val="48"/>
        </w:rPr>
        <w:br/>
        <w:t>mehrere Zeilen</w:t>
      </w:r>
    </w:p>
    <w:p w14:paraId="294407A8" w14:textId="77777777" w:rsidR="009E1606" w:rsidRDefault="009E1606">
      <w:pPr>
        <w:pStyle w:val="EinfAbs"/>
        <w:spacing w:before="113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 xml:space="preserve">Untertitel ggf. auch über </w:t>
      </w:r>
      <w:r>
        <w:rPr>
          <w:rFonts w:ascii="Calibri" w:hAnsi="Calibri"/>
          <w:b/>
          <w:sz w:val="36"/>
          <w:szCs w:val="36"/>
        </w:rPr>
        <w:br/>
        <w:t xml:space="preserve">mehrere Zeilen </w:t>
      </w:r>
      <w:r>
        <w:rPr>
          <w:rFonts w:ascii="Calibri" w:hAnsi="Calibri"/>
          <w:b/>
          <w:sz w:val="36"/>
          <w:szCs w:val="36"/>
        </w:rPr>
        <w:br/>
        <w:t>(mit Bildungsziel)</w:t>
      </w:r>
    </w:p>
    <w:p w14:paraId="31E67FE3" w14:textId="77777777" w:rsidR="003F2810" w:rsidRDefault="003F2810">
      <w:pPr>
        <w:pStyle w:val="EinfAbs"/>
        <w:rPr>
          <w:rFonts w:ascii="Calibri" w:hAnsi="Calibri"/>
          <w:b/>
          <w:sz w:val="32"/>
        </w:rPr>
      </w:pPr>
    </w:p>
    <w:p w14:paraId="72C508B8" w14:textId="77777777" w:rsidR="003F2810" w:rsidRDefault="009E1606">
      <w:pPr>
        <w:pStyle w:val="EinfAbs"/>
        <w:rPr>
          <w:rFonts w:ascii="Calibri" w:hAnsi="Calibri"/>
          <w:b/>
          <w:color w:val="C40066"/>
          <w:sz w:val="40"/>
          <w:szCs w:val="40"/>
        </w:rPr>
      </w:pPr>
      <w:r>
        <w:rPr>
          <w:rFonts w:ascii="Calibri" w:hAnsi="Calibri"/>
          <w:b/>
          <w:color w:val="C40066"/>
          <w:sz w:val="40"/>
          <w:szCs w:val="40"/>
        </w:rPr>
        <w:t>Wochentag, Datum|Uhrzeit</w:t>
      </w:r>
    </w:p>
    <w:p w14:paraId="0BEC7235" w14:textId="77777777" w:rsidR="003F2810" w:rsidRDefault="009E1606">
      <w:pPr>
        <w:pStyle w:val="EinfAbs"/>
        <w:spacing w:before="113"/>
        <w:rPr>
          <w:rFonts w:ascii="Calibri" w:hAnsi="Calibri"/>
          <w:b/>
          <w:bCs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28"/>
          <w:szCs w:val="28"/>
        </w:rPr>
        <w:t>Veranstaltungsort</w:t>
      </w:r>
      <w:r>
        <w:br w:type="page"/>
      </w:r>
    </w:p>
    <w:p w14:paraId="08E61C5F" w14:textId="77777777" w:rsidR="003F2810" w:rsidRDefault="003F2810">
      <w:pPr>
        <w:jc w:val="right"/>
        <w:rPr>
          <w:b/>
          <w:bCs/>
          <w:color w:val="C40066"/>
          <w:sz w:val="20"/>
          <w:szCs w:val="22"/>
        </w:rPr>
      </w:pPr>
    </w:p>
    <w:p w14:paraId="7EDB1611" w14:textId="77777777" w:rsidR="003F2810" w:rsidRDefault="003F2810">
      <w:pPr>
        <w:rPr>
          <w:b/>
          <w:bCs/>
          <w:color w:val="C40066"/>
          <w:sz w:val="28"/>
          <w:szCs w:val="28"/>
        </w:rPr>
      </w:pPr>
    </w:p>
    <w:p w14:paraId="35EA74CD" w14:textId="77777777" w:rsidR="003F2810" w:rsidRDefault="009E1606">
      <w:pPr>
        <w:rPr>
          <w:b/>
          <w:bCs/>
          <w:color w:val="C40066"/>
          <w:sz w:val="28"/>
          <w:szCs w:val="28"/>
        </w:rPr>
      </w:pPr>
      <w:r>
        <w:rPr>
          <w:b/>
          <w:bCs/>
          <w:color w:val="C40066"/>
          <w:sz w:val="28"/>
          <w:szCs w:val="28"/>
        </w:rPr>
        <w:t xml:space="preserve">Liebe </w:t>
      </w:r>
      <w:r w:rsidR="00E25E53">
        <w:rPr>
          <w:b/>
          <w:bCs/>
          <w:color w:val="C40066"/>
          <w:sz w:val="28"/>
          <w:szCs w:val="28"/>
        </w:rPr>
        <w:t>Zielgruppe,</w:t>
      </w:r>
    </w:p>
    <w:p w14:paraId="7E8FA23A" w14:textId="77777777" w:rsidR="003F2810" w:rsidRDefault="003F2810"/>
    <w:p w14:paraId="674F8F64" w14:textId="77777777" w:rsidR="003F2810" w:rsidRDefault="009E1606">
      <w:r>
        <w:t xml:space="preserve">Text, mit dem einerseits die </w:t>
      </w:r>
      <w:r w:rsidR="00E25E53">
        <w:t>Teilnehmenden</w:t>
      </w:r>
      <w:r>
        <w:t xml:space="preserve"> angesprochen und eingeladen werden,</w:t>
      </w:r>
    </w:p>
    <w:p w14:paraId="723CE723" w14:textId="77777777" w:rsidR="003F2810" w:rsidRDefault="009E1606">
      <w:r>
        <w:t>aus dem aber auch klar Bildungsziele hervorgehen.</w:t>
      </w:r>
    </w:p>
    <w:p w14:paraId="257C1491" w14:textId="77777777" w:rsidR="003F2810" w:rsidRDefault="003F2810"/>
    <w:p w14:paraId="242DB30D" w14:textId="77777777" w:rsidR="003F2810" w:rsidRDefault="003F2810"/>
    <w:p w14:paraId="083AD24B" w14:textId="77777777" w:rsidR="003F2810" w:rsidRDefault="00E25E53">
      <w:r>
        <w:t>Evelyn Bausch</w:t>
      </w:r>
    </w:p>
    <w:p w14:paraId="53A22F2F" w14:textId="77777777" w:rsidR="003F2810" w:rsidRDefault="00E25E53">
      <w:pPr>
        <w:rPr>
          <w:sz w:val="20"/>
          <w:szCs w:val="20"/>
        </w:rPr>
      </w:pPr>
      <w:r>
        <w:rPr>
          <w:sz w:val="20"/>
          <w:szCs w:val="20"/>
        </w:rPr>
        <w:t>KAB Bildungswerk</w:t>
      </w:r>
    </w:p>
    <w:p w14:paraId="0FF8F0CC" w14:textId="77777777" w:rsidR="003F2810" w:rsidRDefault="009E1606">
      <w:pPr>
        <w:tabs>
          <w:tab w:val="left" w:pos="1535"/>
        </w:tabs>
      </w:pPr>
      <w:r>
        <w:br w:type="column"/>
      </w:r>
      <w:r>
        <w:rPr>
          <w:b/>
          <w:bCs/>
          <w:caps/>
          <w:color w:val="FFFFFF"/>
          <w:spacing w:val="60"/>
          <w:shd w:val="clear" w:color="auto" w:fill="C40066"/>
        </w:rPr>
        <w:t xml:space="preserve"> geplantes Programm</w:t>
      </w:r>
      <w:r>
        <w:rPr>
          <w:b/>
          <w:bCs/>
          <w:caps/>
          <w:color w:val="FFFFFF"/>
          <w:shd w:val="clear" w:color="auto" w:fill="C40066"/>
        </w:rPr>
        <w:t xml:space="preserve"> </w:t>
      </w:r>
      <w:r>
        <w:t xml:space="preserve"> </w:t>
      </w:r>
    </w:p>
    <w:p w14:paraId="5C3A89F7" w14:textId="77777777" w:rsidR="003F2810" w:rsidRDefault="003F2810">
      <w:pPr>
        <w:tabs>
          <w:tab w:val="left" w:pos="1535"/>
        </w:tabs>
      </w:pPr>
    </w:p>
    <w:p w14:paraId="4CCBA9FD" w14:textId="77777777" w:rsidR="003F2810" w:rsidRDefault="009E1606">
      <w:pPr>
        <w:tabs>
          <w:tab w:val="left" w:pos="1535"/>
        </w:tabs>
        <w:rPr>
          <w:b/>
          <w:bCs/>
        </w:rPr>
      </w:pPr>
      <w:r>
        <w:rPr>
          <w:b/>
          <w:bCs/>
        </w:rPr>
        <w:t>Freitag</w:t>
      </w:r>
    </w:p>
    <w:tbl>
      <w:tblPr>
        <w:tblW w:w="47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5"/>
        <w:gridCol w:w="3625"/>
      </w:tblGrid>
      <w:tr w:rsidR="003F2810" w14:paraId="1C700F6D" w14:textId="77777777">
        <w:tc>
          <w:tcPr>
            <w:tcW w:w="1075" w:type="dxa"/>
          </w:tcPr>
          <w:p w14:paraId="3C451FE8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42E5EEAF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0A027C87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  <w:tr w:rsidR="003F2810" w14:paraId="29F6103B" w14:textId="77777777">
        <w:tc>
          <w:tcPr>
            <w:tcW w:w="1075" w:type="dxa"/>
          </w:tcPr>
          <w:p w14:paraId="120C8DE9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06ACD7CC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2FDF70C5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  <w:tr w:rsidR="003F2810" w14:paraId="0C52FBAB" w14:textId="77777777">
        <w:tc>
          <w:tcPr>
            <w:tcW w:w="1075" w:type="dxa"/>
          </w:tcPr>
          <w:p w14:paraId="5FD97907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3504FA54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1B043ADD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</w:tbl>
    <w:p w14:paraId="668D7841" w14:textId="77777777" w:rsidR="003F2810" w:rsidRDefault="003F2810">
      <w:pPr>
        <w:tabs>
          <w:tab w:val="left" w:pos="1535"/>
        </w:tabs>
      </w:pPr>
    </w:p>
    <w:p w14:paraId="5C4B4B19" w14:textId="77777777" w:rsidR="003F2810" w:rsidRDefault="009E1606">
      <w:pPr>
        <w:tabs>
          <w:tab w:val="left" w:pos="1535"/>
        </w:tabs>
        <w:rPr>
          <w:b/>
          <w:bCs/>
        </w:rPr>
      </w:pPr>
      <w:r>
        <w:rPr>
          <w:b/>
          <w:bCs/>
        </w:rPr>
        <w:t>Samstag</w:t>
      </w:r>
    </w:p>
    <w:tbl>
      <w:tblPr>
        <w:tblW w:w="47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5"/>
        <w:gridCol w:w="3625"/>
      </w:tblGrid>
      <w:tr w:rsidR="003F2810" w14:paraId="502427A2" w14:textId="77777777">
        <w:tc>
          <w:tcPr>
            <w:tcW w:w="1075" w:type="dxa"/>
          </w:tcPr>
          <w:p w14:paraId="4F8CF717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6DF0149B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2E5363B0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  <w:tr w:rsidR="003F2810" w14:paraId="19398F26" w14:textId="77777777">
        <w:tc>
          <w:tcPr>
            <w:tcW w:w="1075" w:type="dxa"/>
          </w:tcPr>
          <w:p w14:paraId="161163BF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342C4D76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22A46EC0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  <w:tr w:rsidR="003F2810" w14:paraId="4FDED63E" w14:textId="77777777">
        <w:tc>
          <w:tcPr>
            <w:tcW w:w="1075" w:type="dxa"/>
          </w:tcPr>
          <w:p w14:paraId="50355EA6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2A7CE8D6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14FD2E1D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</w:tbl>
    <w:p w14:paraId="32CDDBD8" w14:textId="77777777" w:rsidR="003F2810" w:rsidRDefault="003F2810">
      <w:pPr>
        <w:tabs>
          <w:tab w:val="left" w:pos="1535"/>
        </w:tabs>
      </w:pPr>
    </w:p>
    <w:p w14:paraId="1E77C6B6" w14:textId="77777777" w:rsidR="003F2810" w:rsidRDefault="009E1606">
      <w:pPr>
        <w:tabs>
          <w:tab w:val="left" w:pos="1535"/>
        </w:tabs>
        <w:rPr>
          <w:b/>
          <w:bCs/>
        </w:rPr>
      </w:pPr>
      <w:r>
        <w:rPr>
          <w:b/>
          <w:bCs/>
        </w:rPr>
        <w:t>Sonntag</w:t>
      </w:r>
    </w:p>
    <w:tbl>
      <w:tblPr>
        <w:tblW w:w="470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5"/>
        <w:gridCol w:w="3625"/>
      </w:tblGrid>
      <w:tr w:rsidR="003F2810" w14:paraId="75AAF42F" w14:textId="77777777">
        <w:tc>
          <w:tcPr>
            <w:tcW w:w="1075" w:type="dxa"/>
          </w:tcPr>
          <w:p w14:paraId="740EF467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7CC30DC6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61F45698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  <w:tr w:rsidR="003F2810" w14:paraId="0F20B101" w14:textId="77777777">
        <w:tc>
          <w:tcPr>
            <w:tcW w:w="1075" w:type="dxa"/>
          </w:tcPr>
          <w:p w14:paraId="3A66AFA7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106D67D2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5034A813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  <w:tr w:rsidR="003F2810" w14:paraId="4E44B7B7" w14:textId="77777777">
        <w:tc>
          <w:tcPr>
            <w:tcW w:w="1075" w:type="dxa"/>
          </w:tcPr>
          <w:p w14:paraId="74332D81" w14:textId="77777777" w:rsidR="003F2810" w:rsidRDefault="009E1606">
            <w:pPr>
              <w:pStyle w:val="Tabelleninhalt"/>
            </w:pPr>
            <w:r>
              <w:t>Uhrzeit</w:t>
            </w:r>
          </w:p>
        </w:tc>
        <w:tc>
          <w:tcPr>
            <w:tcW w:w="3625" w:type="dxa"/>
          </w:tcPr>
          <w:p w14:paraId="6A65AC44" w14:textId="77777777" w:rsidR="003F2810" w:rsidRDefault="009E1606">
            <w:pPr>
              <w:pStyle w:val="Tabelleninhalt"/>
            </w:pPr>
            <w:r>
              <w:t>Programmpunkt</w:t>
            </w:r>
          </w:p>
          <w:p w14:paraId="598E9706" w14:textId="77777777" w:rsidR="003F2810" w:rsidRDefault="009E1606">
            <w:pPr>
              <w:pStyle w:val="Tabelleninhalt"/>
            </w:pPr>
            <w:r>
              <w:t>Beschreibung mit Bildungsziel</w:t>
            </w:r>
          </w:p>
        </w:tc>
      </w:tr>
    </w:tbl>
    <w:p w14:paraId="3D48CEF5" w14:textId="77777777" w:rsidR="003F2810" w:rsidRDefault="003F2810">
      <w:pPr>
        <w:tabs>
          <w:tab w:val="left" w:pos="1535"/>
        </w:tabs>
      </w:pPr>
    </w:p>
    <w:p w14:paraId="2D3860ED" w14:textId="77777777" w:rsidR="003F2810" w:rsidRDefault="003F2810">
      <w:pPr>
        <w:tabs>
          <w:tab w:val="left" w:pos="1535"/>
        </w:tabs>
      </w:pPr>
    </w:p>
    <w:p w14:paraId="66EB285B" w14:textId="77777777" w:rsidR="003F2810" w:rsidRDefault="009E1606">
      <w:pPr>
        <w:tabs>
          <w:tab w:val="left" w:pos="1535"/>
        </w:tabs>
        <w:rPr>
          <w:b/>
          <w:bCs/>
          <w:caps/>
          <w:color w:val="FFFFFF"/>
          <w:spacing w:val="60"/>
          <w:shd w:val="clear" w:color="auto" w:fill="C40066"/>
        </w:rPr>
      </w:pPr>
      <w:r>
        <w:br w:type="column"/>
      </w:r>
      <w:r>
        <w:rPr>
          <w:b/>
          <w:bCs/>
          <w:caps/>
          <w:color w:val="FFFFFF"/>
          <w:spacing w:val="60"/>
          <w:shd w:val="clear" w:color="auto" w:fill="C40066"/>
        </w:rPr>
        <w:t xml:space="preserve"> Anmeldung </w:t>
      </w:r>
    </w:p>
    <w:p w14:paraId="6678171A" w14:textId="77777777" w:rsidR="003F2810" w:rsidRDefault="009E1606">
      <w:pPr>
        <w:tabs>
          <w:tab w:val="left" w:pos="1535"/>
        </w:tabs>
        <w:rPr>
          <w:b/>
          <w:bCs/>
        </w:rPr>
      </w:pPr>
      <w:r>
        <w:rPr>
          <w:b/>
          <w:bCs/>
        </w:rPr>
        <w:t>Titel</w:t>
      </w:r>
      <w:r>
        <w:rPr>
          <w:b/>
          <w:bCs/>
        </w:rPr>
        <w:br/>
        <w:t>Datum | Veranstaltungsort</w:t>
      </w:r>
    </w:p>
    <w:p w14:paraId="281B3DCD" w14:textId="77777777" w:rsidR="003F2810" w:rsidRDefault="00E25E53">
      <w:pPr>
        <w:tabs>
          <w:tab w:val="left" w:pos="1535"/>
        </w:tabs>
        <w:spacing w:before="113"/>
      </w:pPr>
      <w:r>
        <w:t>Ich</w:t>
      </w:r>
      <w:r w:rsidR="009E1606">
        <w:t xml:space="preserve"> melde </w:t>
      </w:r>
      <w:r>
        <w:t>mich</w:t>
      </w:r>
      <w:r w:rsidR="009E1606">
        <w:t xml:space="preserve"> an</w:t>
      </w:r>
    </w:p>
    <w:p w14:paraId="381EB6E4" w14:textId="77777777" w:rsidR="003F2810" w:rsidRDefault="003F2810">
      <w:pPr>
        <w:tabs>
          <w:tab w:val="left" w:pos="1535"/>
        </w:tabs>
        <w:spacing w:before="113"/>
        <w:rPr>
          <w:b/>
          <w:bCs/>
          <w:sz w:val="20"/>
          <w:szCs w:val="20"/>
        </w:rPr>
      </w:pPr>
    </w:p>
    <w:p w14:paraId="0D5B255E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7CB54722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Name / Vorname</w:t>
      </w:r>
    </w:p>
    <w:p w14:paraId="5176E833" w14:textId="77777777" w:rsidR="003F2810" w:rsidRDefault="003F2810">
      <w:pPr>
        <w:tabs>
          <w:tab w:val="left" w:pos="1535"/>
        </w:tabs>
        <w:spacing w:before="113"/>
        <w:rPr>
          <w:sz w:val="12"/>
          <w:szCs w:val="13"/>
        </w:rPr>
      </w:pPr>
    </w:p>
    <w:p w14:paraId="59B6C850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542F9275" w14:textId="77777777" w:rsidR="003F2810" w:rsidRDefault="00E25E53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Zusatzfeld</w:t>
      </w:r>
    </w:p>
    <w:p w14:paraId="401273D6" w14:textId="77777777" w:rsidR="003F2810" w:rsidRDefault="003F2810">
      <w:pPr>
        <w:tabs>
          <w:tab w:val="left" w:pos="1535"/>
        </w:tabs>
        <w:rPr>
          <w:b/>
          <w:bCs/>
          <w:sz w:val="20"/>
          <w:szCs w:val="20"/>
        </w:rPr>
      </w:pPr>
    </w:p>
    <w:p w14:paraId="1EF2B0B6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5F71F308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Straße + Hausnummer</w:t>
      </w:r>
    </w:p>
    <w:p w14:paraId="31856D99" w14:textId="77777777" w:rsidR="003F2810" w:rsidRDefault="003F2810">
      <w:pPr>
        <w:tabs>
          <w:tab w:val="left" w:pos="1535"/>
        </w:tabs>
        <w:rPr>
          <w:b/>
          <w:bCs/>
          <w:sz w:val="20"/>
          <w:szCs w:val="20"/>
        </w:rPr>
      </w:pPr>
    </w:p>
    <w:p w14:paraId="66CA4B70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79BD051D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PLZ / Ort</w:t>
      </w:r>
    </w:p>
    <w:p w14:paraId="637A2C48" w14:textId="77777777" w:rsidR="003F2810" w:rsidRDefault="003F2810">
      <w:pPr>
        <w:tabs>
          <w:tab w:val="left" w:pos="1535"/>
        </w:tabs>
        <w:rPr>
          <w:b/>
          <w:bCs/>
          <w:sz w:val="20"/>
          <w:szCs w:val="20"/>
        </w:rPr>
      </w:pPr>
    </w:p>
    <w:p w14:paraId="6101C502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1BEFCB6D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E-mail</w:t>
      </w:r>
    </w:p>
    <w:p w14:paraId="595BC513" w14:textId="77777777" w:rsidR="003F2810" w:rsidRDefault="003F2810">
      <w:pPr>
        <w:tabs>
          <w:tab w:val="left" w:pos="1535"/>
        </w:tabs>
        <w:rPr>
          <w:b/>
          <w:bCs/>
          <w:sz w:val="20"/>
          <w:szCs w:val="20"/>
        </w:rPr>
      </w:pPr>
    </w:p>
    <w:p w14:paraId="30A457C0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2BC71F2B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Telefon / ggf. Handynummer</w:t>
      </w:r>
    </w:p>
    <w:p w14:paraId="110373DD" w14:textId="77777777" w:rsidR="003F2810" w:rsidRDefault="003F2810">
      <w:pPr>
        <w:tabs>
          <w:tab w:val="left" w:pos="1535"/>
        </w:tabs>
        <w:rPr>
          <w:b/>
          <w:bCs/>
          <w:sz w:val="20"/>
          <w:szCs w:val="20"/>
        </w:rPr>
      </w:pPr>
    </w:p>
    <w:p w14:paraId="4C80A473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7E31AE55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Besonderheiten Essen </w:t>
      </w:r>
    </w:p>
    <w:p w14:paraId="52F9FBEC" w14:textId="77777777" w:rsidR="003F2810" w:rsidRDefault="003F2810">
      <w:pPr>
        <w:tabs>
          <w:tab w:val="left" w:pos="1535"/>
        </w:tabs>
        <w:rPr>
          <w:b/>
          <w:bCs/>
          <w:sz w:val="20"/>
          <w:szCs w:val="20"/>
        </w:rPr>
      </w:pPr>
    </w:p>
    <w:p w14:paraId="5B426F1D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Bitte ankreuzen:</w:t>
      </w:r>
    </w:p>
    <w:p w14:paraId="1EAD9855" w14:textId="77777777" w:rsidR="003F2810" w:rsidRDefault="009E1606">
      <w:pPr>
        <w:tabs>
          <w:tab w:val="left" w:pos="1535"/>
        </w:tabs>
      </w:pP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sz w:val="20"/>
          <w:szCs w:val="20"/>
        </w:rPr>
        <w:t xml:space="preserve">  Ich bin KAB-Mitglied.</w:t>
      </w:r>
    </w:p>
    <w:p w14:paraId="04B9C4D5" w14:textId="77777777" w:rsidR="003F2810" w:rsidRDefault="009E1606">
      <w:pPr>
        <w:tabs>
          <w:tab w:val="left" w:pos="1535"/>
        </w:tabs>
      </w:pP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sz w:val="20"/>
          <w:szCs w:val="20"/>
        </w:rPr>
        <w:t xml:space="preserve">  Ich möchte KAB-Mitglied werden und die </w:t>
      </w:r>
    </w:p>
    <w:p w14:paraId="65C0CB96" w14:textId="77777777" w:rsidR="003F2810" w:rsidRDefault="009E1606">
      <w:pPr>
        <w:tabs>
          <w:tab w:val="left" w:pos="1535"/>
        </w:tabs>
        <w:rPr>
          <w:sz w:val="20"/>
          <w:szCs w:val="20"/>
        </w:rPr>
      </w:pPr>
      <w:r>
        <w:rPr>
          <w:sz w:val="20"/>
          <w:szCs w:val="20"/>
        </w:rPr>
        <w:t xml:space="preserve">       Vergünstigungen in Anspruch nehmen.</w:t>
      </w:r>
    </w:p>
    <w:p w14:paraId="304F19C7" w14:textId="77777777" w:rsidR="003F2810" w:rsidRDefault="009E1606">
      <w:pPr>
        <w:tabs>
          <w:tab w:val="left" w:pos="1535"/>
        </w:tabs>
      </w:pPr>
      <w:r>
        <w:rPr>
          <w:rFonts w:ascii="Webdings" w:eastAsia="Webdings" w:hAnsi="Webdings" w:cs="Webdings"/>
          <w:sz w:val="20"/>
          <w:szCs w:val="20"/>
        </w:rPr>
        <w:t></w:t>
      </w:r>
      <w:r>
        <w:rPr>
          <w:sz w:val="20"/>
          <w:szCs w:val="20"/>
        </w:rPr>
        <w:t xml:space="preserve">  Ich bin damit einverstanden, dass mir das KAB-</w:t>
      </w:r>
      <w:r>
        <w:rPr>
          <w:sz w:val="20"/>
          <w:szCs w:val="20"/>
        </w:rPr>
        <w:br/>
        <w:t xml:space="preserve">       Bildungswerk darüber hinaus weitere Informationen </w:t>
      </w:r>
      <w:r>
        <w:rPr>
          <w:sz w:val="20"/>
          <w:szCs w:val="20"/>
        </w:rPr>
        <w:br/>
        <w:t xml:space="preserve">       zu Seminaren und Veranstaltungen zukommen lässt.</w:t>
      </w:r>
    </w:p>
    <w:p w14:paraId="659CAA6D" w14:textId="77777777" w:rsidR="003F2810" w:rsidRDefault="003F2810">
      <w:pPr>
        <w:tabs>
          <w:tab w:val="left" w:pos="1535"/>
        </w:tabs>
        <w:rPr>
          <w:sz w:val="12"/>
          <w:szCs w:val="13"/>
        </w:rPr>
      </w:pPr>
    </w:p>
    <w:p w14:paraId="46430E36" w14:textId="77777777" w:rsidR="003F2810" w:rsidRDefault="009E1606">
      <w:pPr>
        <w:tabs>
          <w:tab w:val="left" w:pos="1535"/>
        </w:tabs>
        <w:rPr>
          <w:sz w:val="16"/>
          <w:szCs w:val="16"/>
        </w:rPr>
      </w:pPr>
      <w:r>
        <w:rPr>
          <w:sz w:val="16"/>
          <w:szCs w:val="16"/>
        </w:rPr>
        <w:t xml:space="preserve">Bei Abmeldung werden mindestens 30 Euro Verwaltungspauschale </w:t>
      </w:r>
    </w:p>
    <w:p w14:paraId="1584F5B3" w14:textId="77777777" w:rsidR="003F2810" w:rsidRDefault="009E1606">
      <w:pPr>
        <w:tabs>
          <w:tab w:val="left" w:pos="1535"/>
        </w:tabs>
        <w:rPr>
          <w:sz w:val="16"/>
          <w:szCs w:val="16"/>
        </w:rPr>
      </w:pPr>
      <w:r>
        <w:rPr>
          <w:sz w:val="16"/>
          <w:szCs w:val="16"/>
        </w:rPr>
        <w:t>in Rechnung gestellt.</w:t>
      </w:r>
    </w:p>
    <w:p w14:paraId="28D2A3D4" w14:textId="77777777" w:rsidR="003F2810" w:rsidRDefault="009E1606">
      <w:pPr>
        <w:tabs>
          <w:tab w:val="left" w:pos="1535"/>
        </w:tabs>
        <w:rPr>
          <w:sz w:val="16"/>
          <w:szCs w:val="16"/>
        </w:rPr>
      </w:pPr>
      <w:r>
        <w:rPr>
          <w:sz w:val="16"/>
          <w:szCs w:val="16"/>
        </w:rPr>
        <w:t>Ich akzeptiere die AGB des KAB-Bildungswerks Diözese Würzburg e. V. (www.kab-wuerzburg.de)</w:t>
      </w:r>
    </w:p>
    <w:p w14:paraId="33E3C0A7" w14:textId="77777777" w:rsidR="003F2810" w:rsidRDefault="009E1606">
      <w:pPr>
        <w:tabs>
          <w:tab w:val="left" w:pos="1535"/>
        </w:tabs>
        <w:rPr>
          <w:sz w:val="16"/>
          <w:szCs w:val="16"/>
        </w:rPr>
      </w:pPr>
      <w:r>
        <w:rPr>
          <w:sz w:val="16"/>
          <w:szCs w:val="16"/>
        </w:rPr>
        <w:t>Im Rahmen dieser Anmeldung speichert und verarbeitet das KAB-Bildungswerk Diözese Würzburg e. V. Ihre personenbezogenen Daten. Weitere Informationen zum Datenschutz finden Sie auf unserer Homepage unter www.kab-wuerzburg.de</w:t>
      </w:r>
    </w:p>
    <w:p w14:paraId="436288D4" w14:textId="77777777" w:rsidR="003F2810" w:rsidRDefault="003F2810">
      <w:pPr>
        <w:tabs>
          <w:tab w:val="left" w:pos="1535"/>
        </w:tabs>
        <w:spacing w:before="57"/>
        <w:rPr>
          <w:sz w:val="20"/>
          <w:szCs w:val="20"/>
        </w:rPr>
      </w:pPr>
    </w:p>
    <w:p w14:paraId="362815C4" w14:textId="77777777" w:rsidR="003F2810" w:rsidRDefault="009E1606">
      <w:pPr>
        <w:tabs>
          <w:tab w:val="left" w:pos="1535"/>
        </w:tabs>
        <w:rPr>
          <w:b/>
          <w:bCs/>
          <w:color w:val="C40066"/>
          <w:sz w:val="20"/>
          <w:szCs w:val="20"/>
        </w:rPr>
      </w:pPr>
      <w:r>
        <w:rPr>
          <w:b/>
          <w:bCs/>
          <w:color w:val="C40066"/>
          <w:sz w:val="20"/>
          <w:szCs w:val="20"/>
        </w:rPr>
        <w:t>_______________________________________________</w:t>
      </w:r>
    </w:p>
    <w:p w14:paraId="3AD7D77F" w14:textId="77777777" w:rsidR="003F2810" w:rsidRDefault="009E1606">
      <w:pPr>
        <w:tabs>
          <w:tab w:val="left" w:pos="1535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Datum, Unterschrift</w:t>
      </w:r>
    </w:p>
    <w:sectPr w:rsidR="003F2810">
      <w:type w:val="continuous"/>
      <w:pgSz w:w="16838" w:h="11906" w:orient="landscape"/>
      <w:pgMar w:top="454" w:right="454" w:bottom="454" w:left="454" w:header="0" w:footer="0" w:gutter="0"/>
      <w:cols w:num="3" w:space="906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nion Pro">
    <w:altName w:val="Times New Roman"/>
    <w:charset w:val="00"/>
    <w:family w:val="roman"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5FC"/>
    <w:rsid w:val="003F2810"/>
    <w:rsid w:val="005C2082"/>
    <w:rsid w:val="006C05FC"/>
    <w:rsid w:val="00985816"/>
    <w:rsid w:val="009E1606"/>
    <w:rsid w:val="00E2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463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 w:val="24"/>
        <w:szCs w:val="24"/>
        <w:lang w:val="de-DE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Calibri" w:hAnsi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Internetverknpfung">
    <w:name w:val="Internetverknüpfung"/>
    <w:rPr>
      <w:color w:val="000080"/>
      <w:u w:val="single"/>
    </w:rPr>
  </w:style>
  <w:style w:type="character" w:styleId="Funotenzeichen">
    <w:name w:val="footnote reference"/>
    <w:qFormat/>
  </w:style>
  <w:style w:type="character" w:customStyle="1" w:styleId="Funotenanker">
    <w:name w:val="Fußnotenanker"/>
    <w:rPr>
      <w:vertAlign w:val="superscript"/>
    </w:rPr>
  </w:style>
  <w:style w:type="paragraph" w:customStyle="1" w:styleId="berschrift">
    <w:name w:val="Überschrift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krper">
    <w:name w:val="Body Text"/>
    <w:basedOn w:val="Standard"/>
    <w:pPr>
      <w:spacing w:after="140" w:line="288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Verzeichnis">
    <w:name w:val="Verzeichnis"/>
    <w:basedOn w:val="Standard"/>
    <w:qFormat/>
    <w:pPr>
      <w:suppressLineNumbers/>
    </w:pPr>
  </w:style>
  <w:style w:type="paragraph" w:customStyle="1" w:styleId="Rahmeninhalt">
    <w:name w:val="Rahmeninhalt"/>
    <w:basedOn w:val="Standard"/>
    <w:qFormat/>
  </w:style>
  <w:style w:type="paragraph" w:customStyle="1" w:styleId="KeinAbsatzformat">
    <w:name w:val="[Kein Absatzformat]"/>
    <w:qFormat/>
    <w:pPr>
      <w:textAlignment w:val="center"/>
    </w:pPr>
    <w:rPr>
      <w:rFonts w:ascii="Minion Pro" w:hAnsi="Minion Pro"/>
    </w:rPr>
  </w:style>
  <w:style w:type="paragraph" w:customStyle="1" w:styleId="EinfAbs">
    <w:name w:val="[Einf. Abs.]"/>
    <w:basedOn w:val="KeinAbsatzformat"/>
    <w:qFormat/>
  </w:style>
  <w:style w:type="paragraph" w:customStyle="1" w:styleId="Tabelleninhalt">
    <w:name w:val="Tabelleninhalt"/>
    <w:basedOn w:val="Standard"/>
    <w:qFormat/>
    <w:pPr>
      <w:suppressLineNumbers/>
    </w:pPr>
  </w:style>
  <w:style w:type="paragraph" w:customStyle="1" w:styleId="Kopf-undFuzeile">
    <w:name w:val="Kopf- und Fußzeile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Fuzeile">
    <w:name w:val="footer"/>
    <w:basedOn w:val="Standard"/>
    <w:pPr>
      <w:suppressLineNumbers/>
      <w:tabs>
        <w:tab w:val="center" w:pos="7965"/>
        <w:tab w:val="right" w:pos="15930"/>
      </w:tabs>
    </w:pPr>
  </w:style>
  <w:style w:type="paragraph" w:customStyle="1" w:styleId="Tabellenberschrift">
    <w:name w:val="Tabellenüberschrift"/>
    <w:basedOn w:val="Tabelleninhalt"/>
    <w:qFormat/>
    <w:pPr>
      <w:jc w:val="center"/>
    </w:pPr>
    <w:rPr>
      <w:b/>
      <w:bCs/>
    </w:rPr>
  </w:style>
  <w:style w:type="paragraph" w:customStyle="1" w:styleId="TextTabelleTabelle">
    <w:name w:val="Text Tabelle (Tabelle)"/>
    <w:basedOn w:val="KeinAbsatzformat"/>
    <w:qFormat/>
    <w:rPr>
      <w:rFonts w:ascii="Calibri" w:hAnsi="Calibri"/>
      <w:sz w:val="20"/>
    </w:rPr>
  </w:style>
  <w:style w:type="paragraph" w:customStyle="1" w:styleId="western">
    <w:name w:val="western"/>
    <w:basedOn w:val="Standard"/>
    <w:rsid w:val="00E25E53"/>
    <w:pPr>
      <w:suppressAutoHyphens w:val="0"/>
      <w:spacing w:before="100" w:beforeAutospacing="1" w:after="142" w:line="288" w:lineRule="auto"/>
    </w:pPr>
    <w:rPr>
      <w:rFonts w:eastAsia="Times New Roman" w:cs="Calibri"/>
      <w:color w:val="000000"/>
      <w:kern w:val="0"/>
      <w:lang w:eastAsia="de-DE" w:bidi="ar-SA"/>
    </w:rPr>
  </w:style>
  <w:style w:type="paragraph" w:styleId="StandardWeb">
    <w:name w:val="Normal (Web)"/>
    <w:basedOn w:val="Standard"/>
    <w:uiPriority w:val="99"/>
    <w:semiHidden/>
    <w:unhideWhenUsed/>
    <w:rsid w:val="00E25E53"/>
    <w:pPr>
      <w:suppressAutoHyphens w:val="0"/>
      <w:spacing w:before="100" w:beforeAutospacing="1" w:after="142" w:line="288" w:lineRule="auto"/>
    </w:pPr>
    <w:rPr>
      <w:rFonts w:ascii="Times New Roman" w:eastAsia="Times New Roman" w:hAnsi="Times New Roman" w:cs="Times New Roman"/>
      <w:color w:val="000000"/>
      <w:kern w:val="0"/>
      <w:lang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b-wuerzburg.de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www.dotx</Template>
  <TotalTime>0</TotalTime>
  <Pages>2</Pages>
  <Words>424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Susanne Tonn</dc:creator>
  <dc:description/>
  <cp:lastModifiedBy>Susanne Tonn</cp:lastModifiedBy>
  <cp:revision>1</cp:revision>
  <dcterms:created xsi:type="dcterms:W3CDTF">2023-11-20T08:22:00Z</dcterms:created>
  <dcterms:modified xsi:type="dcterms:W3CDTF">2023-11-20T08:23:00Z</dcterms:modified>
  <dc:language>de-DE</dc:language>
</cp:coreProperties>
</file>