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33F" w:rsidRDefault="00D07AEB">
      <w:pPr>
        <w:pStyle w:val="EinfAbs"/>
        <w:rPr>
          <w:rFonts w:ascii="Calibri" w:hAnsi="Calibri"/>
        </w:rPr>
      </w:pPr>
      <w:r>
        <w:rPr>
          <w:rFonts w:ascii="Calibri" w:hAnsi="Calibri"/>
          <w:noProof/>
          <w:lang w:eastAsia="de-DE" w:bidi="ar-SA"/>
        </w:rPr>
        <w:drawing>
          <wp:anchor distT="0" distB="0" distL="0" distR="0" simplePos="0" relativeHeight="2" behindDoc="0" locked="1" layoutInCell="0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8283600" cy="11714400"/>
            <wp:effectExtent l="0" t="0" r="3175" b="1905"/>
            <wp:wrapNone/>
            <wp:docPr id="1" name="Bil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3600" cy="117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/>
          <w:noProof/>
          <w:lang w:eastAsia="de-DE" w:bidi="ar-SA"/>
        </w:rPr>
        <mc:AlternateContent>
          <mc:Choice Requires="wps">
            <w:drawing>
              <wp:anchor distT="0" distB="0" distL="0" distR="0" simplePos="0" relativeHeight="4" behindDoc="0" locked="0" layoutInCell="0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3085465</wp:posOffset>
                </wp:positionV>
                <wp:extent cx="6106795" cy="4516755"/>
                <wp:effectExtent l="0" t="0" r="0" b="0"/>
                <wp:wrapNone/>
                <wp:docPr id="2" name="Form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6680" cy="4516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:rsidR="0085033F" w:rsidRDefault="00D07AEB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808080"/>
                                <w:sz w:val="32"/>
                                <w:szCs w:val="32"/>
                              </w:rPr>
                              <w:t>Wer bietet Veranstaltung an? (z.B. Ortsverband XY)</w:t>
                            </w:r>
                          </w:p>
                          <w:p w:rsidR="0085033F" w:rsidRDefault="00D07AEB">
                            <w:pPr>
                              <w:spacing w:before="170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CC0066"/>
                                <w:sz w:val="96"/>
                              </w:rPr>
                              <w:t>Titel</w:t>
                            </w:r>
                          </w:p>
                          <w:p w:rsidR="0085033F" w:rsidRDefault="00D07AEB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48"/>
                                <w:szCs w:val="48"/>
                              </w:rPr>
                              <w:t>Untertitel</w:t>
                            </w:r>
                          </w:p>
                          <w:p w:rsidR="0085033F" w:rsidRDefault="0085033F"/>
                          <w:p w:rsidR="0085033F" w:rsidRDefault="00D07AEB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CC0066"/>
                                <w:sz w:val="60"/>
                              </w:rPr>
                              <w:t>Wochentag, Datum | Uhrzeit</w:t>
                            </w:r>
                          </w:p>
                          <w:p w:rsidR="0085033F" w:rsidRDefault="00D07AEB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</w:rPr>
                              <w:t>Ort, Adresse</w:t>
                            </w:r>
                          </w:p>
                          <w:p w:rsidR="0085033F" w:rsidRDefault="0085033F"/>
                          <w:p w:rsidR="0085033F" w:rsidRDefault="00D07AEB">
                            <w:r>
                              <w:rPr>
                                <w:rFonts w:ascii="Calibri" w:hAnsi="Calibri" w:cs="Calibri"/>
                              </w:rPr>
                              <w:t>Kurztext, aus dem das Bildungsziel klar hervorgeht (Zwei bis vier Sätze, aus denen klar wird, was bei dieser Veranstaltung vermittelt/gelernt werden soll.)</w:t>
                            </w:r>
                          </w:p>
                          <w:p w:rsidR="0085033F" w:rsidRDefault="0085033F"/>
                          <w:p w:rsidR="0085033F" w:rsidRDefault="00D07AEB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Die Teilnahme an der Bildungsveranstaltung des KAB Bildungswerks ist kostenfrei.</w:t>
                            </w:r>
                          </w:p>
                          <w:p w:rsidR="0085033F" w:rsidRDefault="00D07AEB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Für __ (z.B. Essen, Raummiete) erhebt der Ortsverband __ €. KAB-Mitglieder erhalten ___ € Rabatt.</w:t>
                            </w:r>
                          </w:p>
                          <w:p w:rsidR="0085033F" w:rsidRDefault="0085033F"/>
                          <w:p w:rsidR="0085033F" w:rsidRDefault="0085033F"/>
                          <w:p w:rsidR="0085033F" w:rsidRDefault="0085033F"/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Form1" o:spid="_x0000_s1026" type="#_x0000_t202" style="position:absolute;margin-left:.55pt;margin-top:242.95pt;width:480.85pt;height:355.6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" o:allowincell="f" filled="f" stroked="f" strokeweight="0">
                <v:textbox inset="0,0,0,0">
                  <w:txbxContent>
                    <w:p w:rsidR="0085033F" w:rsidRDefault="00D07AEB">
                      <w:r>
                        <w:rPr>
                          <w:rFonts w:ascii="Calibri" w:hAnsi="Calibri" w:cs="Calibri"/>
                          <w:b/>
                          <w:bCs/>
                          <w:color w:val="808080"/>
                          <w:sz w:val="32"/>
                          <w:szCs w:val="32"/>
                        </w:rPr>
                        <w:t>Wer bietet Veranstaltung an? (z.B. Ortsverband XY)</w:t>
                      </w:r>
                    </w:p>
                    <w:p w:rsidR="0085033F" w:rsidRDefault="00D07AEB">
                      <w:pPr>
                        <w:spacing w:before="170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CC0066"/>
                          <w:sz w:val="96"/>
                        </w:rPr>
                        <w:t>Titel</w:t>
                      </w:r>
                    </w:p>
                    <w:p w:rsidR="0085033F" w:rsidRDefault="00D07AEB">
                      <w:r>
                        <w:rPr>
                          <w:rFonts w:ascii="Calibri" w:hAnsi="Calibri" w:cs="Calibri"/>
                          <w:b/>
                          <w:bCs/>
                          <w:sz w:val="48"/>
                          <w:szCs w:val="48"/>
                        </w:rPr>
                        <w:t>Untertitel</w:t>
                      </w:r>
                    </w:p>
                    <w:p w:rsidR="0085033F" w:rsidRDefault="0085033F"/>
                    <w:p w:rsidR="0085033F" w:rsidRDefault="00D07AEB">
                      <w:r>
                        <w:rPr>
                          <w:rFonts w:ascii="Calibri" w:hAnsi="Calibri" w:cs="Calibri"/>
                          <w:b/>
                          <w:bCs/>
                          <w:color w:val="CC0066"/>
                          <w:sz w:val="60"/>
                        </w:rPr>
                        <w:t>Wochentag, Datum | Uhrzeit</w:t>
                      </w:r>
                    </w:p>
                    <w:p w:rsidR="0085033F" w:rsidRDefault="00D07AEB">
                      <w:r>
                        <w:rPr>
                          <w:rFonts w:ascii="Calibri" w:hAnsi="Calibri" w:cs="Calibri"/>
                          <w:b/>
                          <w:bCs/>
                          <w:sz w:val="32"/>
                        </w:rPr>
                        <w:t>Ort, Adresse</w:t>
                      </w:r>
                    </w:p>
                    <w:p w:rsidR="0085033F" w:rsidRDefault="0085033F"/>
                    <w:p w:rsidR="0085033F" w:rsidRDefault="00D07AEB">
                      <w:r>
                        <w:rPr>
                          <w:rFonts w:ascii="Calibri" w:hAnsi="Calibri" w:cs="Calibri"/>
                        </w:rPr>
                        <w:t>Kurztext, aus dem das Bildungsziel klar hervorgeht (Zwei bis vier Sätze, aus denen klar wird, was bei dieser Veranstaltung vermittelt/gelernt werden soll.)</w:t>
                      </w:r>
                    </w:p>
                    <w:p w:rsidR="0085033F" w:rsidRDefault="0085033F"/>
                    <w:p w:rsidR="0085033F" w:rsidRDefault="00D07AEB"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Die Teilnahme an der Bildungsveranstaltung des KAB Bildungswerks ist kostenfrei.</w:t>
                      </w:r>
                    </w:p>
                    <w:p w:rsidR="0085033F" w:rsidRDefault="00D07AEB"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Für __ (z.B. Essen, Raummiete) erhebt der Ortsverband __ €. KAB-Mitglieder erhalten ___ € Rabatt.</w:t>
                      </w:r>
                    </w:p>
                    <w:p w:rsidR="0085033F" w:rsidRDefault="0085033F"/>
                    <w:p w:rsidR="0085033F" w:rsidRDefault="0085033F"/>
                    <w:p w:rsidR="0085033F" w:rsidRDefault="0085033F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  <w:lang w:eastAsia="de-DE" w:bidi="ar-SA"/>
        </w:rPr>
        <mc:AlternateContent>
          <mc:Choice Requires="wps">
            <w:drawing>
              <wp:anchor distT="0" distB="0" distL="0" distR="0" simplePos="0" relativeHeight="6" behindDoc="0" locked="0" layoutInCell="0" allowOverlap="1">
                <wp:simplePos x="0" y="0"/>
                <wp:positionH relativeFrom="column">
                  <wp:posOffset>2685415</wp:posOffset>
                </wp:positionH>
                <wp:positionV relativeFrom="paragraph">
                  <wp:posOffset>-64770</wp:posOffset>
                </wp:positionV>
                <wp:extent cx="3352800" cy="843915"/>
                <wp:effectExtent l="0" t="0" r="0" b="0"/>
                <wp:wrapNone/>
                <wp:docPr id="3" name="Form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680" cy="843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:rsidR="0085033F" w:rsidRDefault="00D07AEB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CC0066"/>
                                <w:sz w:val="80"/>
                                <w:szCs w:val="80"/>
                              </w:rPr>
                              <w:t>Bleib Mensch!</w:t>
                            </w:r>
                          </w:p>
                          <w:p w:rsidR="0085033F" w:rsidRDefault="00D07AEB">
                            <w:pPr>
                              <w:autoSpaceDE w:val="0"/>
                              <w:spacing w:line="168" w:lineRule="auto"/>
                            </w:pPr>
                            <w:r>
                              <w:rPr>
                                <w:rFonts w:ascii="Calibri" w:eastAsia="Calibri" w:hAnsi="Calibri" w:cs="Calibri"/>
                                <w:color w:val="CC0066"/>
                                <w:sz w:val="41"/>
                                <w:szCs w:val="41"/>
                              </w:rPr>
                              <w:t>Wir vertreten deine Interessen.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orm4" o:spid="_x0000_s1027" type="#_x0000_t202" style="position:absolute;margin-left:211.45pt;margin-top:-5.1pt;width:264pt;height:66.45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" o:allowincell="f" filled="f" stroked="f" strokeweight="0">
                <v:textbox inset="0,0,0,0">
                  <w:txbxContent>
                    <w:p w:rsidR="0085033F" w:rsidRDefault="00D07AEB">
                      <w:r>
                        <w:rPr>
                          <w:rFonts w:ascii="Calibri" w:hAnsi="Calibri" w:cs="Calibri"/>
                          <w:b/>
                          <w:bCs/>
                          <w:color w:val="CC0066"/>
                          <w:sz w:val="80"/>
                          <w:szCs w:val="80"/>
                        </w:rPr>
                        <w:t>Bleib Mensch!</w:t>
                      </w:r>
                    </w:p>
                    <w:p w:rsidR="0085033F" w:rsidRDefault="00D07AEB">
                      <w:pPr>
                        <w:autoSpaceDE w:val="0"/>
                        <w:spacing w:line="168" w:lineRule="auto"/>
                      </w:pPr>
                      <w:r>
                        <w:rPr>
                          <w:rFonts w:ascii="Calibri" w:eastAsia="Calibri" w:hAnsi="Calibri" w:cs="Calibri"/>
                          <w:color w:val="CC0066"/>
                          <w:sz w:val="41"/>
                          <w:szCs w:val="41"/>
                        </w:rPr>
                        <w:t>Wir vertreten deine Interessen.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rFonts w:ascii="Calibri" w:hAnsi="Calibri"/>
          <w:noProof/>
          <w:lang w:eastAsia="de-DE" w:bidi="ar-SA"/>
        </w:rPr>
        <w:drawing>
          <wp:anchor distT="0" distB="0" distL="0" distR="0" simplePos="0" relativeHeight="5" behindDoc="0" locked="1" layoutInCell="0" allowOverlap="1">
            <wp:simplePos x="0" y="0"/>
            <wp:positionH relativeFrom="page">
              <wp:posOffset>-67945</wp:posOffset>
            </wp:positionH>
            <wp:positionV relativeFrom="page">
              <wp:posOffset>8178800</wp:posOffset>
            </wp:positionV>
            <wp:extent cx="7628255" cy="2523490"/>
            <wp:effectExtent l="0" t="0" r="0" b="0"/>
            <wp:wrapNone/>
            <wp:docPr id="4" name="Bil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8255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="Calibri" w:hAnsi="Calibri"/>
          <w:noProof/>
          <w:lang w:eastAsia="de-DE" w:bidi="ar-SA"/>
        </w:rPr>
        <mc:AlternateContent>
          <mc:Choice Requires="wps">
            <w:drawing>
              <wp:anchor distT="0" distB="0" distL="0" distR="0" simplePos="0" relativeHeight="3" behindDoc="0" locked="1" layoutInCell="0" allowOverlap="1">
                <wp:simplePos x="0" y="0"/>
                <wp:positionH relativeFrom="page">
                  <wp:posOffset>295275</wp:posOffset>
                </wp:positionH>
                <wp:positionV relativeFrom="page">
                  <wp:posOffset>3250565</wp:posOffset>
                </wp:positionV>
                <wp:extent cx="6937200" cy="7070400"/>
                <wp:effectExtent l="0" t="0" r="16510" b="16510"/>
                <wp:wrapNone/>
                <wp:docPr id="6" name="Form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7200" cy="707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4760">
                          <a:solidFill>
                            <a:srgbClr val="C40066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3BA0E1" id="Form2" o:spid="_x0000_s1026" style="position:absolute;margin-left:23.25pt;margin-top:255.95pt;width:546.25pt;height:556.7pt;z-index:3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" o:allowincell="f" strokecolor="#c40066" strokeweight=".41mm">
                <v:stroke joinstyle="round"/>
                <w10:wrap anchorx="page" anchory="page"/>
                <w10:anchorlock/>
              </v:rect>
            </w:pict>
          </mc:Fallback>
        </mc:AlternateContent>
      </w:r>
    </w:p>
    <w:sectPr w:rsidR="0085033F">
      <w:pgSz w:w="11906" w:h="16838"/>
      <w:pgMar w:top="850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nion Pro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A19"/>
    <w:rsid w:val="0085033F"/>
    <w:rsid w:val="00B45A19"/>
    <w:rsid w:val="00C16450"/>
    <w:rsid w:val="00D07AEB"/>
    <w:rsid w:val="00F1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2"/>
        <w:sz w:val="24"/>
        <w:szCs w:val="24"/>
        <w:lang w:val="de-DE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widowControl w:val="0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qFormat/>
  </w:style>
  <w:style w:type="character" w:customStyle="1" w:styleId="Funotenanker">
    <w:name w:val="Fußnotenanker"/>
    <w:rPr>
      <w:vertAlign w:val="superscript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qFormat/>
    <w:pPr>
      <w:suppressLineNumbers/>
    </w:pPr>
  </w:style>
  <w:style w:type="paragraph" w:customStyle="1" w:styleId="Kopf-undFuzeile">
    <w:name w:val="Kopf- und Fußzeile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Fuzeile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KeinAbsatzformat">
    <w:name w:val="[Kein Absatzformat]"/>
    <w:qFormat/>
    <w:pPr>
      <w:textAlignment w:val="center"/>
    </w:pPr>
    <w:rPr>
      <w:rFonts w:ascii="Minion Pro" w:hAnsi="Minion Pro"/>
    </w:rPr>
  </w:style>
  <w:style w:type="paragraph" w:customStyle="1" w:styleId="EinfAbs">
    <w:name w:val="[Einf. Abs.]"/>
    <w:basedOn w:val="KeinAbsatzformat"/>
    <w:qFormat/>
  </w:style>
  <w:style w:type="paragraph" w:customStyle="1" w:styleId="Rahmeninhalt">
    <w:name w:val="Rahmeninhalt"/>
    <w:basedOn w:val="Standard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Plakat modern NEU.dotx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Jaeger</dc:creator>
  <dc:description/>
  <cp:lastModifiedBy>Sven Jaeger</cp:lastModifiedBy>
  <cp:revision>2</cp:revision>
  <dcterms:created xsi:type="dcterms:W3CDTF">2023-10-30T13:04:00Z</dcterms:created>
  <dcterms:modified xsi:type="dcterms:W3CDTF">2023-10-30T13:06:00Z</dcterms:modified>
  <dc:language>de-DE</dc:language>
</cp:coreProperties>
</file>